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231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1"/>
      </w:tblGrid>
      <w:tr w:rsidR="00C0555C" w14:paraId="357EE985" w14:textId="77777777">
        <w:trPr>
          <w:trHeight w:hRule="exact" w:val="2041"/>
        </w:trPr>
        <w:tc>
          <w:tcPr>
            <w:tcW w:w="4231" w:type="dxa"/>
          </w:tcPr>
          <w:p w14:paraId="685EFB42" w14:textId="5BF03D03" w:rsidR="00C0555C" w:rsidRDefault="00C0555C" w:rsidP="004C0DFF">
            <w:pPr>
              <w:rPr>
                <w:sz w:val="22"/>
                <w:szCs w:val="22"/>
              </w:rPr>
            </w:pPr>
          </w:p>
          <w:p w14:paraId="478ADE4C" w14:textId="0F72F706" w:rsidR="004C0DFF" w:rsidRPr="00F8118B" w:rsidRDefault="004C0DFF" w:rsidP="004C0DFF">
            <w:pPr>
              <w:rPr>
                <w:sz w:val="22"/>
                <w:szCs w:val="22"/>
              </w:rPr>
            </w:pPr>
            <w:r w:rsidRPr="00F8118B">
              <w:rPr>
                <w:sz w:val="22"/>
                <w:szCs w:val="22"/>
              </w:rPr>
              <w:fldChar w:fldCharType="begin">
                <w:ffData>
                  <w:name w:val="Adresse"/>
                  <w:enabled/>
                  <w:calcOnExit/>
                  <w:textInput/>
                </w:ffData>
              </w:fldChar>
            </w:r>
            <w:bookmarkStart w:id="0" w:name="Adresse"/>
            <w:r w:rsidRPr="00F8118B">
              <w:rPr>
                <w:sz w:val="22"/>
                <w:szCs w:val="22"/>
              </w:rPr>
              <w:instrText xml:space="preserve"> FORMTEXT </w:instrText>
            </w:r>
            <w:r w:rsidRPr="00F8118B">
              <w:rPr>
                <w:sz w:val="22"/>
                <w:szCs w:val="22"/>
              </w:rPr>
            </w:r>
            <w:r w:rsidRPr="00F8118B">
              <w:rPr>
                <w:sz w:val="22"/>
                <w:szCs w:val="22"/>
              </w:rPr>
              <w:fldChar w:fldCharType="separate"/>
            </w:r>
            <w:r w:rsidRPr="00F8118B">
              <w:rPr>
                <w:sz w:val="22"/>
                <w:szCs w:val="22"/>
              </w:rPr>
              <w:t> </w:t>
            </w:r>
            <w:r w:rsidRPr="00F8118B">
              <w:rPr>
                <w:sz w:val="22"/>
                <w:szCs w:val="22"/>
              </w:rPr>
              <w:t> </w:t>
            </w:r>
            <w:r w:rsidRPr="00F8118B">
              <w:rPr>
                <w:sz w:val="22"/>
                <w:szCs w:val="22"/>
              </w:rPr>
              <w:t> </w:t>
            </w:r>
            <w:r w:rsidRPr="00F8118B">
              <w:rPr>
                <w:sz w:val="22"/>
                <w:szCs w:val="22"/>
              </w:rPr>
              <w:t> </w:t>
            </w:r>
            <w:r w:rsidRPr="00F8118B">
              <w:rPr>
                <w:sz w:val="22"/>
                <w:szCs w:val="22"/>
              </w:rPr>
              <w:t> </w:t>
            </w:r>
            <w:r w:rsidRPr="00F8118B">
              <w:rPr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60D159F9" w14:textId="77777777" w:rsidR="00C0555C" w:rsidRDefault="00C0555C" w:rsidP="002B3ADD"/>
    <w:tbl>
      <w:tblPr>
        <w:tblW w:w="6901" w:type="dxa"/>
        <w:tblInd w:w="22" w:type="dxa"/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1"/>
        <w:gridCol w:w="2670"/>
      </w:tblGrid>
      <w:tr w:rsidR="006723F4" w14:paraId="58208D5F" w14:textId="77777777">
        <w:trPr>
          <w:trHeight w:hRule="exact" w:val="1106"/>
        </w:trPr>
        <w:tc>
          <w:tcPr>
            <w:tcW w:w="4231" w:type="dxa"/>
          </w:tcPr>
          <w:p w14:paraId="6A47E545" w14:textId="77777777" w:rsidR="006723F4" w:rsidRDefault="006723F4" w:rsidP="00FA322E">
            <w:pPr>
              <w:pStyle w:val="Kontaktangaben"/>
              <w:tabs>
                <w:tab w:val="clear" w:pos="697"/>
                <w:tab w:val="left" w:pos="1821"/>
              </w:tabs>
            </w:pPr>
            <w:r>
              <w:t>Unser Zeichen</w:t>
            </w:r>
            <w:r>
              <w:tab/>
            </w:r>
            <w:r w:rsidR="003B1437">
              <w:fldChar w:fldCharType="begin">
                <w:ffData>
                  <w:name w:val="Zeichen"/>
                  <w:enabled/>
                  <w:calcOnExit/>
                  <w:textInput/>
                </w:ffData>
              </w:fldChar>
            </w:r>
            <w:r>
              <w:instrText xml:space="preserve"> FORMTEXT </w:instrText>
            </w:r>
            <w:r w:rsidR="003B14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B1437">
              <w:fldChar w:fldCharType="end"/>
            </w:r>
          </w:p>
          <w:p w14:paraId="63336979" w14:textId="77777777" w:rsidR="006723F4" w:rsidRDefault="006723F4" w:rsidP="00FA322E">
            <w:pPr>
              <w:pStyle w:val="Kontaktangaben"/>
              <w:tabs>
                <w:tab w:val="clear" w:pos="697"/>
                <w:tab w:val="left" w:pos="1821"/>
              </w:tabs>
              <w:rPr>
                <w:lang w:val="it-IT"/>
              </w:rPr>
            </w:pPr>
            <w:r>
              <w:rPr>
                <w:lang w:val="it-IT"/>
              </w:rPr>
              <w:t>E-Mail</w:t>
            </w:r>
            <w:r>
              <w:rPr>
                <w:lang w:val="it-IT"/>
              </w:rPr>
              <w:tab/>
            </w:r>
            <w:r w:rsidR="003B1437">
              <w:fldChar w:fldCharType="begin">
                <w:ffData>
                  <w:name w:val="EMail"/>
                  <w:enabled/>
                  <w:calcOnExit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 w:rsidR="003B14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B1437">
              <w:fldChar w:fldCharType="end"/>
            </w:r>
          </w:p>
        </w:tc>
        <w:tc>
          <w:tcPr>
            <w:tcW w:w="2670" w:type="dxa"/>
          </w:tcPr>
          <w:p w14:paraId="3E547AFD" w14:textId="23A03D59" w:rsidR="006723F4" w:rsidRDefault="006723F4" w:rsidP="00FA322E">
            <w:pPr>
              <w:pStyle w:val="Kontaktangaben"/>
            </w:pPr>
            <w:proofErr w:type="spellStart"/>
            <w:r>
              <w:rPr>
                <w:lang w:val="it-IT"/>
              </w:rPr>
              <w:t>Telef</w:t>
            </w:r>
            <w:r w:rsidR="00571973">
              <w:rPr>
                <w:lang w:val="it-IT"/>
              </w:rPr>
              <w:t>on</w:t>
            </w:r>
            <w:proofErr w:type="spellEnd"/>
            <w:r>
              <w:rPr>
                <w:lang w:val="it-IT"/>
              </w:rPr>
              <w:tab/>
            </w:r>
            <w:r>
              <w:t>+49 61 96 79-</w:t>
            </w:r>
            <w:r w:rsidR="003B1437">
              <w:fldChar w:fldCharType="begin">
                <w:ffData>
                  <w:name w:val="Fax"/>
                  <w:enabled/>
                  <w:calcOnExit/>
                  <w:textInput/>
                </w:ffData>
              </w:fldChar>
            </w:r>
            <w:r>
              <w:instrText xml:space="preserve"> FORMTEXT </w:instrText>
            </w:r>
            <w:r w:rsidR="003B14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B1437">
              <w:fldChar w:fldCharType="end"/>
            </w:r>
          </w:p>
          <w:p w14:paraId="49FF099C" w14:textId="77777777" w:rsidR="006723F4" w:rsidRDefault="006723F4" w:rsidP="00FA322E">
            <w:pPr>
              <w:pStyle w:val="Kontaktangaben"/>
            </w:pPr>
            <w:r>
              <w:t>Datum</w:t>
            </w:r>
            <w:r>
              <w:tab/>
            </w:r>
            <w:r w:rsidR="003B1437"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 w:rsidR="003B14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B1437">
              <w:fldChar w:fldCharType="end"/>
            </w:r>
          </w:p>
        </w:tc>
      </w:tr>
    </w:tbl>
    <w:p w14:paraId="4F80BC7F" w14:textId="77777777" w:rsidR="00F1232B" w:rsidRDefault="00F1232B" w:rsidP="00F1232B">
      <w:pPr>
        <w:sectPr w:rsidR="00F1232B" w:rsidSect="008302D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835" w:right="3119" w:bottom="1474" w:left="1871" w:header="737" w:footer="567" w:gutter="0"/>
          <w:cols w:space="720"/>
          <w:titlePg/>
        </w:sectPr>
      </w:pPr>
    </w:p>
    <w:p w14:paraId="55E34476" w14:textId="3937910E" w:rsidR="00A732C7" w:rsidRDefault="00585B5C" w:rsidP="00A732C7">
      <w:pPr>
        <w:pStyle w:val="Kopfangaben"/>
        <w:ind w:left="3261" w:hanging="3261"/>
        <w:rPr>
          <w:rFonts w:cs="Arial"/>
          <w:sz w:val="22"/>
          <w:szCs w:val="22"/>
        </w:rPr>
      </w:pPr>
      <w:r w:rsidRPr="00585B5C">
        <w:rPr>
          <w:rFonts w:cs="Arial"/>
          <w:bCs/>
          <w:sz w:val="22"/>
          <w:szCs w:val="22"/>
        </w:rPr>
        <w:t>Ausschreibungsnummer</w:t>
      </w:r>
      <w:r w:rsidR="00A732C7" w:rsidRPr="00085FFD">
        <w:rPr>
          <w:rFonts w:cs="Arial"/>
          <w:sz w:val="22"/>
          <w:szCs w:val="22"/>
        </w:rPr>
        <w:t>:</w:t>
      </w:r>
      <w:r w:rsidR="00A732C7" w:rsidRPr="00085FFD">
        <w:rPr>
          <w:rFonts w:cs="Arial"/>
          <w:sz w:val="22"/>
          <w:szCs w:val="22"/>
        </w:rPr>
        <w:tab/>
      </w:r>
      <w:r w:rsidR="000C093E" w:rsidRPr="000C093E">
        <w:rPr>
          <w:rFonts w:cs="Arial"/>
          <w:sz w:val="22"/>
          <w:szCs w:val="22"/>
        </w:rPr>
        <w:t>10035367</w:t>
      </w:r>
    </w:p>
    <w:p w14:paraId="67A34882" w14:textId="21606EE8" w:rsidR="00571973" w:rsidRPr="00085FFD" w:rsidRDefault="00571973" w:rsidP="00A732C7">
      <w:pPr>
        <w:pStyle w:val="Kopfangaben"/>
        <w:ind w:left="3261" w:hanging="326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Vertragsnummer:</w:t>
      </w:r>
      <w:r>
        <w:rPr>
          <w:rFonts w:cs="Arial"/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86"/>
            <w:enabled/>
            <w:calcOnExit w:val="0"/>
            <w:textInput>
              <w:default w:val="45...."/>
            </w:textInput>
          </w:ffData>
        </w:fldChar>
      </w:r>
      <w:bookmarkStart w:id="1" w:name="Text8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45....</w:t>
      </w:r>
      <w:r>
        <w:rPr>
          <w:sz w:val="22"/>
          <w:szCs w:val="22"/>
        </w:rPr>
        <w:fldChar w:fldCharType="end"/>
      </w:r>
      <w:bookmarkEnd w:id="1"/>
    </w:p>
    <w:p w14:paraId="0AC6573C" w14:textId="282566A8" w:rsidR="00A732C7" w:rsidRDefault="00000000" w:rsidP="00A732C7">
      <w:pPr>
        <w:pStyle w:val="Kopfangaben"/>
        <w:ind w:left="3261" w:hanging="3261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454108803"/>
          <w:placeholder>
            <w:docPart w:val="EBFFA902320C42DE9039EE877082B088"/>
          </w:placeholder>
          <w15:color w:val="000000"/>
          <w:dropDownList>
            <w:listItem w:displayText="Wählen Sie ein Element aus." w:value="Wählen Sie ein Element aus."/>
            <w:listItem w:displayText="Projektbearbeitungsnummer" w:value="Projektbearbeitungsnummer"/>
            <w:listItem w:displayText="Kostenstelle" w:value="Kostenstelle"/>
          </w:dropDownList>
        </w:sdtPr>
        <w:sdtContent>
          <w:r w:rsidR="00672A80">
            <w:rPr>
              <w:rFonts w:cs="Arial"/>
              <w:sz w:val="22"/>
              <w:szCs w:val="22"/>
            </w:rPr>
            <w:t>Kostenstelle</w:t>
          </w:r>
        </w:sdtContent>
      </w:sdt>
      <w:r w:rsidR="00A732C7" w:rsidRPr="00085FFD">
        <w:rPr>
          <w:rFonts w:cs="Arial"/>
          <w:sz w:val="22"/>
          <w:szCs w:val="22"/>
        </w:rPr>
        <w:t>:</w:t>
      </w:r>
      <w:r w:rsidR="00A732C7" w:rsidRPr="00085FFD">
        <w:rPr>
          <w:rFonts w:cs="Arial"/>
          <w:sz w:val="22"/>
          <w:szCs w:val="22"/>
        </w:rPr>
        <w:tab/>
      </w:r>
      <w:r w:rsidR="00672A80" w:rsidRPr="00672A80">
        <w:rPr>
          <w:rFonts w:cs="Arial"/>
          <w:sz w:val="22"/>
          <w:szCs w:val="22"/>
        </w:rPr>
        <w:t>V000852</w:t>
      </w:r>
      <w:r w:rsidR="00672A80">
        <w:rPr>
          <w:rFonts w:cs="Arial"/>
          <w:sz w:val="22"/>
          <w:szCs w:val="22"/>
        </w:rPr>
        <w:t xml:space="preserve">, </w:t>
      </w:r>
      <w:r w:rsidR="00672A80" w:rsidRPr="00672A80">
        <w:rPr>
          <w:rFonts w:cs="Arial"/>
          <w:sz w:val="22"/>
          <w:szCs w:val="22"/>
        </w:rPr>
        <w:t>V000720</w:t>
      </w:r>
      <w:r w:rsidR="00672A80">
        <w:rPr>
          <w:rFonts w:cs="Arial"/>
          <w:sz w:val="22"/>
          <w:szCs w:val="22"/>
        </w:rPr>
        <w:t xml:space="preserve">, </w:t>
      </w:r>
      <w:r w:rsidR="00672A80" w:rsidRPr="00672A80">
        <w:rPr>
          <w:rFonts w:cs="Arial"/>
          <w:sz w:val="22"/>
          <w:szCs w:val="22"/>
        </w:rPr>
        <w:t>V000721</w:t>
      </w:r>
      <w:r w:rsidR="00672A80">
        <w:rPr>
          <w:rFonts w:cs="Arial"/>
          <w:sz w:val="22"/>
          <w:szCs w:val="22"/>
        </w:rPr>
        <w:t xml:space="preserve">, </w:t>
      </w:r>
      <w:r w:rsidR="00672A80" w:rsidRPr="00672A80">
        <w:rPr>
          <w:rFonts w:cs="Arial"/>
          <w:sz w:val="22"/>
          <w:szCs w:val="22"/>
        </w:rPr>
        <w:t>V000722</w:t>
      </w:r>
      <w:r w:rsidR="00672A80">
        <w:rPr>
          <w:rFonts w:cs="Arial"/>
          <w:sz w:val="22"/>
          <w:szCs w:val="22"/>
        </w:rPr>
        <w:t xml:space="preserve">, </w:t>
      </w:r>
      <w:r w:rsidR="00672A80" w:rsidRPr="00672A80">
        <w:rPr>
          <w:rFonts w:cs="Arial"/>
          <w:sz w:val="22"/>
          <w:szCs w:val="22"/>
        </w:rPr>
        <w:t>V000723</w:t>
      </w:r>
    </w:p>
    <w:p w14:paraId="77B54547" w14:textId="2D8A822B" w:rsidR="00A732C7" w:rsidRPr="00A732C7" w:rsidRDefault="00A732C7" w:rsidP="00A732C7">
      <w:pPr>
        <w:tabs>
          <w:tab w:val="left" w:pos="567"/>
        </w:tabs>
        <w:ind w:left="3261" w:hanging="3261"/>
        <w:rPr>
          <w:b/>
          <w:bCs/>
          <w:sz w:val="22"/>
          <w:szCs w:val="22"/>
        </w:rPr>
      </w:pPr>
      <w:r w:rsidRPr="00A732C7">
        <w:rPr>
          <w:b/>
          <w:bCs/>
          <w:sz w:val="22"/>
          <w:szCs w:val="22"/>
        </w:rPr>
        <w:t>Ausgeschriebene Leistung:</w:t>
      </w:r>
      <w:r w:rsidRPr="00A732C7">
        <w:rPr>
          <w:b/>
          <w:bCs/>
          <w:sz w:val="22"/>
          <w:szCs w:val="22"/>
        </w:rPr>
        <w:tab/>
      </w:r>
      <w:r w:rsidR="00672A80" w:rsidRPr="00672A80">
        <w:rPr>
          <w:rFonts w:cs="Arial"/>
          <w:b/>
          <w:noProof/>
          <w:sz w:val="22"/>
          <w:szCs w:val="22"/>
        </w:rPr>
        <w:t>Bereitstellung von 10 Kaffeevollautomaten inkl. Wartungsservice am GIZ Standort Eschborn</w:t>
      </w:r>
    </w:p>
    <w:p w14:paraId="002FBAFE" w14:textId="70A5E20D" w:rsidR="00A732C7" w:rsidRDefault="00672A80" w:rsidP="00A732C7">
      <w:pPr>
        <w:pStyle w:val="Kopfangaben"/>
        <w:ind w:left="3261" w:hanging="3261"/>
        <w:rPr>
          <w:rFonts w:cs="Arial"/>
          <w:sz w:val="22"/>
          <w:szCs w:val="22"/>
        </w:rPr>
      </w:pPr>
      <w:r>
        <w:rPr>
          <w:bCs/>
          <w:sz w:val="22"/>
          <w:szCs w:val="20"/>
        </w:rPr>
        <w:t>Standort</w:t>
      </w:r>
      <w:r w:rsidR="00A732C7" w:rsidRPr="00121B8D">
        <w:rPr>
          <w:bCs/>
          <w:sz w:val="22"/>
          <w:szCs w:val="20"/>
        </w:rPr>
        <w:t>:</w:t>
      </w:r>
      <w:r w:rsidR="00A732C7" w:rsidRPr="00085FF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Eschborn</w:t>
      </w:r>
    </w:p>
    <w:p w14:paraId="24EDE018" w14:textId="2BA08017" w:rsidR="00BF48DA" w:rsidRPr="005378F3" w:rsidRDefault="003162C1" w:rsidP="00BF48DA">
      <w:pPr>
        <w:pStyle w:val="Kopfangaben"/>
        <w:spacing w:before="120" w:after="120"/>
        <w:ind w:left="1701" w:hanging="1701"/>
        <w:rPr>
          <w:sz w:val="22"/>
          <w:szCs w:val="22"/>
        </w:rPr>
      </w:pPr>
      <w:r w:rsidRPr="00117B44">
        <w:rPr>
          <w:sz w:val="22"/>
          <w:szCs w:val="22"/>
        </w:rPr>
        <w:t>Verfahrensart:</w:t>
      </w:r>
      <w:r w:rsidRPr="00117B44">
        <w:rPr>
          <w:sz w:val="22"/>
          <w:szCs w:val="22"/>
        </w:rPr>
        <w:tab/>
      </w:r>
      <w:sdt>
        <w:sdtPr>
          <w:id w:val="-960569127"/>
          <w:placeholder>
            <w:docPart w:val="A815F83492E74573B5458AFCD8B8EBE7"/>
          </w:placeholder>
          <w:dropDownList>
            <w:listItem w:value="Wählen Sie ein Element aus."/>
            <w:listItem w:displayText="Offenes Verfahren" w:value="Offenes Verfahren"/>
            <w:listItem w:displayText="Nicht offenes Verfahren" w:value="Nicht offenes Verfahren"/>
            <w:listItem w:displayText="Verhandlungsverfahren mit Teilnahmewettbewerb" w:value="Verhandlungsverfahren mit Teilnahmewettbewerb"/>
            <w:listItem w:displayText="Verhandlungsverfahren ohne Teilnahmewettbewerb" w:value="Verhandlungsverfahren ohne Teilnahmewettbewerb"/>
          </w:dropDownList>
        </w:sdtPr>
        <w:sdtContent>
          <w:r w:rsidR="00672A80">
            <w:t>Offenes Verfahren</w:t>
          </w:r>
        </w:sdtContent>
      </w:sdt>
    </w:p>
    <w:p w14:paraId="64126749" w14:textId="77777777" w:rsidR="00843EAB" w:rsidRPr="000325C1" w:rsidRDefault="00843EAB" w:rsidP="00843EAB">
      <w:pPr>
        <w:pStyle w:val="Fuzeile"/>
        <w:tabs>
          <w:tab w:val="left" w:pos="2686"/>
        </w:tabs>
        <w:spacing w:before="120" w:line="240" w:lineRule="atLeast"/>
        <w:ind w:left="2688" w:hanging="2688"/>
        <w:jc w:val="both"/>
        <w:rPr>
          <w:sz w:val="22"/>
          <w:szCs w:val="22"/>
        </w:rPr>
      </w:pPr>
      <w:r w:rsidRPr="000325C1">
        <w:rPr>
          <w:sz w:val="22"/>
          <w:szCs w:val="22"/>
          <w:u w:val="single"/>
        </w:rPr>
        <w:t>Budgetverantwortliche Einheit</w:t>
      </w:r>
    </w:p>
    <w:p w14:paraId="311138A8" w14:textId="77777777" w:rsidR="00843EAB" w:rsidRPr="001C77F2" w:rsidRDefault="00843EAB" w:rsidP="003751F4">
      <w:pPr>
        <w:pStyle w:val="Fuzeile"/>
        <w:spacing w:line="240" w:lineRule="atLeast"/>
        <w:ind w:left="3261" w:hanging="3261"/>
        <w:jc w:val="both"/>
        <w:rPr>
          <w:sz w:val="20"/>
        </w:rPr>
      </w:pPr>
      <w:r w:rsidRPr="001C77F2">
        <w:rPr>
          <w:sz w:val="20"/>
        </w:rPr>
        <w:t>Organisationseinheit:</w:t>
      </w:r>
      <w:r w:rsidRPr="001C77F2">
        <w:rPr>
          <w:sz w:val="20"/>
        </w:rPr>
        <w:tab/>
      </w:r>
      <w:r w:rsidRPr="001C77F2">
        <w:rPr>
          <w:sz w:val="20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1C77F2">
        <w:rPr>
          <w:sz w:val="20"/>
        </w:rPr>
        <w:instrText xml:space="preserve"> FORMTEXT </w:instrText>
      </w:r>
      <w:r w:rsidRPr="001C77F2">
        <w:rPr>
          <w:sz w:val="20"/>
        </w:rPr>
      </w:r>
      <w:r w:rsidRPr="001C77F2">
        <w:rPr>
          <w:sz w:val="20"/>
        </w:rPr>
        <w:fldChar w:fldCharType="separate"/>
      </w:r>
      <w:r w:rsidRPr="001C77F2">
        <w:rPr>
          <w:sz w:val="20"/>
        </w:rPr>
        <w:t> </w:t>
      </w:r>
      <w:r w:rsidRPr="001C77F2">
        <w:rPr>
          <w:sz w:val="20"/>
        </w:rPr>
        <w:t> </w:t>
      </w:r>
      <w:r w:rsidRPr="001C77F2">
        <w:rPr>
          <w:sz w:val="20"/>
        </w:rPr>
        <w:t> </w:t>
      </w:r>
      <w:r w:rsidRPr="001C77F2">
        <w:rPr>
          <w:sz w:val="20"/>
        </w:rPr>
        <w:t> </w:t>
      </w:r>
      <w:r w:rsidRPr="001C77F2">
        <w:rPr>
          <w:sz w:val="20"/>
        </w:rPr>
        <w:t> </w:t>
      </w:r>
      <w:r w:rsidRPr="001C77F2">
        <w:rPr>
          <w:sz w:val="20"/>
        </w:rPr>
        <w:fldChar w:fldCharType="end"/>
      </w:r>
    </w:p>
    <w:p w14:paraId="7CB75666" w14:textId="77777777" w:rsidR="00843EAB" w:rsidRPr="001C77F2" w:rsidRDefault="00843EAB" w:rsidP="003751F4">
      <w:pPr>
        <w:pStyle w:val="Fuzeile"/>
        <w:spacing w:line="240" w:lineRule="atLeast"/>
        <w:ind w:left="3261" w:hanging="3261"/>
        <w:jc w:val="both"/>
        <w:rPr>
          <w:sz w:val="20"/>
        </w:rPr>
      </w:pPr>
      <w:r w:rsidRPr="001C77F2">
        <w:rPr>
          <w:sz w:val="20"/>
        </w:rPr>
        <w:t>Bearbeiter*in:</w:t>
      </w:r>
      <w:r w:rsidRPr="001C77F2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/>
            <w:textInput>
              <w:default w:val="E-Mail-Adresse Bearbeiter*in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E-Mail-Adresse Bearbeiter*in</w:t>
      </w:r>
      <w:r>
        <w:rPr>
          <w:sz w:val="20"/>
        </w:rPr>
        <w:fldChar w:fldCharType="end"/>
      </w:r>
    </w:p>
    <w:p w14:paraId="0B81C047" w14:textId="77777777" w:rsidR="00843EAB" w:rsidRPr="000325C1" w:rsidRDefault="00843EAB" w:rsidP="00843EAB">
      <w:pPr>
        <w:pStyle w:val="Fuzeile"/>
        <w:spacing w:before="120" w:line="240" w:lineRule="atLeast"/>
        <w:ind w:left="3544" w:hanging="3544"/>
        <w:jc w:val="both"/>
        <w:rPr>
          <w:sz w:val="22"/>
          <w:szCs w:val="22"/>
        </w:rPr>
      </w:pPr>
      <w:r w:rsidRPr="000325C1">
        <w:rPr>
          <w:rFonts w:cs="Arial"/>
          <w:sz w:val="22"/>
          <w:szCs w:val="22"/>
          <w:u w:val="single"/>
        </w:rPr>
        <w:t>Finanzielle Vertragsabwicklung:</w:t>
      </w:r>
    </w:p>
    <w:p w14:paraId="7D8E7E90" w14:textId="62586857" w:rsidR="00843EAB" w:rsidRPr="001C77F2" w:rsidRDefault="00843EAB" w:rsidP="003751F4">
      <w:pPr>
        <w:pStyle w:val="Fuzeile"/>
        <w:spacing w:before="60" w:line="240" w:lineRule="atLeast"/>
        <w:ind w:left="3261" w:hanging="3261"/>
        <w:rPr>
          <w:sz w:val="20"/>
        </w:rPr>
      </w:pPr>
      <w:r w:rsidRPr="001C77F2">
        <w:rPr>
          <w:rFonts w:cs="Arial"/>
          <w:sz w:val="20"/>
        </w:rPr>
        <w:t>Rechnungen an:</w:t>
      </w:r>
      <w:r w:rsidRPr="001C77F2">
        <w:rPr>
          <w:rFonts w:cs="Arial"/>
          <w:sz w:val="20"/>
        </w:rPr>
        <w:tab/>
      </w:r>
      <w:hyperlink r:id="rId17" w:history="1">
        <w:r w:rsidR="007E4614" w:rsidRPr="00E00D39">
          <w:rPr>
            <w:rStyle w:val="Hyperlink"/>
          </w:rPr>
          <w:t xml:space="preserve"> </w:t>
        </w:r>
        <w:r w:rsidR="007E4614" w:rsidRPr="00E00D39">
          <w:rPr>
            <w:rStyle w:val="Hyperlink"/>
            <w:rFonts w:cs="Arial"/>
            <w:sz w:val="20"/>
          </w:rPr>
          <w:t xml:space="preserve">fin.processing_de@giz.de </w:t>
        </w:r>
      </w:hyperlink>
    </w:p>
    <w:p w14:paraId="2AB54701" w14:textId="6C8141EA" w:rsidR="003162C1" w:rsidRPr="00117B44" w:rsidRDefault="003162C1" w:rsidP="003751F4">
      <w:pPr>
        <w:spacing w:before="720" w:after="240"/>
        <w:rPr>
          <w:b/>
          <w:sz w:val="22"/>
          <w:szCs w:val="22"/>
        </w:rPr>
      </w:pPr>
      <w:r w:rsidRPr="00117B44">
        <w:rPr>
          <w:b/>
          <w:sz w:val="22"/>
          <w:szCs w:val="22"/>
        </w:rPr>
        <w:t>Zuschlagsschreiben</w:t>
      </w:r>
    </w:p>
    <w:p w14:paraId="0771BAB9" w14:textId="77777777" w:rsidR="003162C1" w:rsidRDefault="003162C1" w:rsidP="003162C1">
      <w:pPr>
        <w:spacing w:after="240"/>
        <w:rPr>
          <w:sz w:val="22"/>
          <w:szCs w:val="22"/>
        </w:rPr>
      </w:pPr>
      <w:r>
        <w:rPr>
          <w:sz w:val="22"/>
          <w:szCs w:val="22"/>
        </w:rPr>
        <w:t>Sehr geehrte Damen und Herren</w:t>
      </w:r>
      <w:r w:rsidRPr="005075DD">
        <w:rPr>
          <w:sz w:val="22"/>
          <w:szCs w:val="22"/>
        </w:rPr>
        <w:t>,</w:t>
      </w:r>
    </w:p>
    <w:p w14:paraId="3114F804" w14:textId="77777777" w:rsidR="003162C1" w:rsidRDefault="003162C1" w:rsidP="003162C1">
      <w:pPr>
        <w:spacing w:after="240"/>
        <w:ind w:right="1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wir erteilen Ihnen hiermit den Zuschlag im oben bezeichneten Vergabeverfahren und nehmen damit Ihr Angebot vom </w:t>
      </w:r>
      <w:r w:rsidRPr="00BA6C42">
        <w:rPr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BA6C42">
        <w:rPr>
          <w:sz w:val="22"/>
          <w:szCs w:val="22"/>
        </w:rPr>
        <w:instrText xml:space="preserve"> FORMTEXT </w:instrText>
      </w:r>
      <w:r w:rsidRPr="00BA6C42">
        <w:rPr>
          <w:sz w:val="22"/>
          <w:szCs w:val="22"/>
        </w:rPr>
      </w:r>
      <w:r w:rsidRPr="00BA6C42">
        <w:rPr>
          <w:sz w:val="22"/>
          <w:szCs w:val="22"/>
        </w:rPr>
        <w:fldChar w:fldCharType="separate"/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an.</w:t>
      </w:r>
    </w:p>
    <w:p w14:paraId="5F77A052" w14:textId="33D10C00" w:rsidR="00C032A7" w:rsidRPr="0004260E" w:rsidRDefault="00C032A7" w:rsidP="001C77F2">
      <w:pPr>
        <w:pStyle w:val="Fuzeile"/>
        <w:spacing w:before="60" w:line="240" w:lineRule="atLeast"/>
        <w:ind w:left="4099" w:hanging="4099"/>
        <w:rPr>
          <w:rFonts w:eastAsiaTheme="majorEastAsia" w:cstheme="majorBidi"/>
          <w:sz w:val="22"/>
          <w:szCs w:val="22"/>
          <w:lang w:eastAsia="en-US"/>
        </w:rPr>
      </w:pPr>
    </w:p>
    <w:p w14:paraId="7EFAEC3F" w14:textId="77777777" w:rsidR="009F3EBB" w:rsidRPr="0004260E" w:rsidRDefault="009F3EBB">
      <w:pPr>
        <w:rPr>
          <w:rFonts w:eastAsiaTheme="majorEastAsia" w:cstheme="majorBidi"/>
          <w:sz w:val="22"/>
          <w:szCs w:val="22"/>
          <w:lang w:eastAsia="en-US"/>
        </w:rPr>
        <w:sectPr w:rsidR="009F3EBB" w:rsidRPr="0004260E" w:rsidSect="00F1232B">
          <w:headerReference w:type="default" r:id="rId18"/>
          <w:type w:val="continuous"/>
          <w:pgSz w:w="11906" w:h="16838" w:code="9"/>
          <w:pgMar w:top="2835" w:right="1418" w:bottom="1474" w:left="1871" w:header="737" w:footer="567" w:gutter="0"/>
          <w:cols w:space="720"/>
          <w:titlePg/>
          <w:docGrid w:linePitch="360"/>
        </w:sectPr>
      </w:pPr>
    </w:p>
    <w:p w14:paraId="1E74415F" w14:textId="47E2D91C" w:rsidR="003162C1" w:rsidRPr="00C13B84" w:rsidRDefault="003162C1" w:rsidP="009F3EBB">
      <w:pPr>
        <w:pStyle w:val="berschrift1"/>
        <w:keepLines/>
        <w:numPr>
          <w:ilvl w:val="0"/>
          <w:numId w:val="16"/>
        </w:numPr>
        <w:tabs>
          <w:tab w:val="num" w:pos="643"/>
        </w:tabs>
        <w:spacing w:before="480" w:after="120"/>
        <w:ind w:left="357" w:hanging="357"/>
        <w:jc w:val="both"/>
        <w:rPr>
          <w:rFonts w:eastAsiaTheme="majorEastAsia" w:cstheme="majorBidi"/>
          <w:bCs/>
          <w:sz w:val="22"/>
          <w:szCs w:val="28"/>
          <w:lang w:eastAsia="en-US"/>
        </w:rPr>
      </w:pPr>
      <w:r w:rsidRPr="00C13B84">
        <w:rPr>
          <w:rFonts w:eastAsiaTheme="majorEastAsia" w:cstheme="majorBidi"/>
          <w:bCs/>
          <w:sz w:val="22"/>
          <w:szCs w:val="28"/>
          <w:lang w:eastAsia="en-US"/>
        </w:rPr>
        <w:lastRenderedPageBreak/>
        <w:t>Leistungszeitraum</w:t>
      </w:r>
    </w:p>
    <w:p w14:paraId="6CFC8D82" w14:textId="77777777" w:rsidR="003162C1" w:rsidRPr="004344A8" w:rsidRDefault="003162C1" w:rsidP="003162C1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Der Leistungszeitraum beginnt am</w:t>
      </w:r>
      <w:r w:rsidRPr="00E528CB">
        <w:rPr>
          <w:bCs/>
          <w:sz w:val="22"/>
          <w:szCs w:val="22"/>
        </w:rPr>
        <w:t xml:space="preserve"> </w:t>
      </w:r>
      <w:r w:rsidRPr="006B7A4B">
        <w:rPr>
          <w:bCs/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6B7A4B">
        <w:rPr>
          <w:bCs/>
          <w:sz w:val="22"/>
          <w:szCs w:val="22"/>
        </w:rPr>
        <w:instrText xml:space="preserve"> FORMTEXT </w:instrText>
      </w:r>
      <w:r w:rsidRPr="006B7A4B">
        <w:rPr>
          <w:bCs/>
          <w:sz w:val="22"/>
          <w:szCs w:val="22"/>
        </w:rPr>
      </w:r>
      <w:r w:rsidRPr="006B7A4B">
        <w:rPr>
          <w:bCs/>
          <w:sz w:val="22"/>
          <w:szCs w:val="22"/>
        </w:rPr>
        <w:fldChar w:fldCharType="separate"/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fldChar w:fldCharType="end"/>
      </w:r>
      <w:r w:rsidRPr="00575384">
        <w:rPr>
          <w:b/>
        </w:rPr>
        <w:t xml:space="preserve"> </w:t>
      </w:r>
      <w:r w:rsidRPr="004B4D49">
        <w:rPr>
          <w:sz w:val="22"/>
          <w:szCs w:val="22"/>
        </w:rPr>
        <w:t>und endet am</w:t>
      </w:r>
      <w:r w:rsidRPr="009B7AE6">
        <w:rPr>
          <w:sz w:val="22"/>
          <w:szCs w:val="22"/>
        </w:rPr>
        <w:t xml:space="preserve"> </w:t>
      </w:r>
      <w:r w:rsidRPr="006B7A4B">
        <w:rPr>
          <w:bCs/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6B7A4B">
        <w:rPr>
          <w:bCs/>
          <w:sz w:val="22"/>
          <w:szCs w:val="22"/>
        </w:rPr>
        <w:instrText xml:space="preserve"> FORMTEXT </w:instrText>
      </w:r>
      <w:r w:rsidRPr="006B7A4B">
        <w:rPr>
          <w:bCs/>
          <w:sz w:val="22"/>
          <w:szCs w:val="22"/>
        </w:rPr>
      </w:r>
      <w:r w:rsidRPr="006B7A4B">
        <w:rPr>
          <w:bCs/>
          <w:sz w:val="22"/>
          <w:szCs w:val="22"/>
        </w:rPr>
        <w:fldChar w:fldCharType="separate"/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t> </w:t>
      </w:r>
      <w:r w:rsidRPr="006B7A4B">
        <w:rPr>
          <w:bCs/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2FCDB6AE" w14:textId="77777777" w:rsidR="003162C1" w:rsidRDefault="003162C1" w:rsidP="003162C1">
      <w:pPr>
        <w:pStyle w:val="berschrift1"/>
        <w:keepLines/>
        <w:numPr>
          <w:ilvl w:val="0"/>
          <w:numId w:val="16"/>
        </w:numPr>
        <w:tabs>
          <w:tab w:val="num" w:pos="643"/>
        </w:tabs>
        <w:spacing w:before="480" w:after="120"/>
        <w:ind w:left="357" w:hanging="357"/>
        <w:jc w:val="both"/>
        <w:rPr>
          <w:rFonts w:eastAsiaTheme="majorEastAsia" w:cstheme="majorBidi"/>
          <w:bCs/>
          <w:sz w:val="22"/>
          <w:szCs w:val="28"/>
          <w:lang w:eastAsia="en-US"/>
        </w:rPr>
      </w:pPr>
      <w:r>
        <w:rPr>
          <w:rFonts w:eastAsiaTheme="majorEastAsia" w:cstheme="majorBidi"/>
          <w:bCs/>
          <w:sz w:val="22"/>
          <w:szCs w:val="28"/>
          <w:lang w:eastAsia="en-US"/>
        </w:rPr>
        <w:t>Vergütung</w:t>
      </w:r>
    </w:p>
    <w:p w14:paraId="01E5EDD5" w14:textId="77777777" w:rsidR="003162C1" w:rsidRDefault="003162C1" w:rsidP="003162C1">
      <w:pPr>
        <w:spacing w:after="240"/>
        <w:jc w:val="both"/>
        <w:rPr>
          <w:sz w:val="22"/>
          <w:szCs w:val="22"/>
        </w:rPr>
      </w:pPr>
      <w:r w:rsidRPr="00EC10AE">
        <w:rPr>
          <w:sz w:val="22"/>
          <w:szCs w:val="22"/>
        </w:rPr>
        <w:t>Für die vo</w:t>
      </w:r>
      <w:r>
        <w:rPr>
          <w:sz w:val="22"/>
          <w:szCs w:val="22"/>
        </w:rPr>
        <w:t>n der auftragnehmenden Partei (</w:t>
      </w:r>
      <w:r w:rsidRPr="00EC10AE">
        <w:rPr>
          <w:sz w:val="22"/>
          <w:szCs w:val="22"/>
        </w:rPr>
        <w:t>AN</w:t>
      </w:r>
      <w:r>
        <w:rPr>
          <w:sz w:val="22"/>
          <w:szCs w:val="22"/>
        </w:rPr>
        <w:t>)</w:t>
      </w:r>
      <w:r w:rsidRPr="00EC10AE">
        <w:rPr>
          <w:sz w:val="22"/>
          <w:szCs w:val="22"/>
        </w:rPr>
        <w:t xml:space="preserve"> zu erbringenden Leistungen wird</w:t>
      </w:r>
      <w:r>
        <w:rPr>
          <w:sz w:val="22"/>
          <w:szCs w:val="22"/>
        </w:rPr>
        <w:t xml:space="preserve"> </w:t>
      </w:r>
      <w:r w:rsidRPr="00EC10AE">
        <w:rPr>
          <w:sz w:val="22"/>
          <w:szCs w:val="22"/>
        </w:rPr>
        <w:t>eine Gesamtvergütung in Höhe von bis zu</w:t>
      </w:r>
    </w:p>
    <w:p w14:paraId="6CE1B5D4" w14:textId="77777777" w:rsidR="003162C1" w:rsidRPr="00E6709F" w:rsidRDefault="003162C1" w:rsidP="003162C1">
      <w:pPr>
        <w:spacing w:after="240"/>
        <w:ind w:left="4536"/>
        <w:jc w:val="both"/>
        <w:rPr>
          <w:b/>
          <w:sz w:val="22"/>
          <w:szCs w:val="22"/>
        </w:rPr>
      </w:pPr>
      <w:r w:rsidRPr="00E6709F">
        <w:rPr>
          <w:b/>
          <w:sz w:val="22"/>
          <w:szCs w:val="22"/>
        </w:rPr>
        <w:t>EUR </w:t>
      </w:r>
      <w:r w:rsidRPr="009F6319">
        <w:rPr>
          <w:b/>
          <w:bCs/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9F6319">
        <w:rPr>
          <w:b/>
          <w:bCs/>
          <w:sz w:val="22"/>
          <w:szCs w:val="22"/>
        </w:rPr>
        <w:instrText xml:space="preserve"> FORMTEXT </w:instrText>
      </w:r>
      <w:r w:rsidRPr="009F6319">
        <w:rPr>
          <w:b/>
          <w:bCs/>
          <w:sz w:val="22"/>
          <w:szCs w:val="22"/>
        </w:rPr>
      </w:r>
      <w:r w:rsidRPr="009F6319">
        <w:rPr>
          <w:b/>
          <w:bCs/>
          <w:sz w:val="22"/>
          <w:szCs w:val="22"/>
        </w:rPr>
        <w:fldChar w:fldCharType="separate"/>
      </w:r>
      <w:r w:rsidRPr="009F6319">
        <w:rPr>
          <w:b/>
          <w:bCs/>
          <w:sz w:val="22"/>
          <w:szCs w:val="22"/>
        </w:rPr>
        <w:t> </w:t>
      </w:r>
      <w:r w:rsidRPr="009F6319">
        <w:rPr>
          <w:b/>
          <w:bCs/>
          <w:sz w:val="22"/>
          <w:szCs w:val="22"/>
        </w:rPr>
        <w:t> </w:t>
      </w:r>
      <w:r w:rsidRPr="009F6319">
        <w:rPr>
          <w:b/>
          <w:bCs/>
          <w:sz w:val="22"/>
          <w:szCs w:val="22"/>
        </w:rPr>
        <w:t> </w:t>
      </w:r>
      <w:r w:rsidRPr="009F6319">
        <w:rPr>
          <w:b/>
          <w:bCs/>
          <w:sz w:val="22"/>
          <w:szCs w:val="22"/>
        </w:rPr>
        <w:t> </w:t>
      </w:r>
      <w:r w:rsidRPr="009F6319">
        <w:rPr>
          <w:b/>
          <w:bCs/>
          <w:sz w:val="22"/>
          <w:szCs w:val="22"/>
        </w:rPr>
        <w:t> </w:t>
      </w:r>
      <w:r w:rsidRPr="009F6319">
        <w:rPr>
          <w:b/>
          <w:bCs/>
          <w:sz w:val="22"/>
          <w:szCs w:val="22"/>
        </w:rPr>
        <w:fldChar w:fldCharType="end"/>
      </w:r>
    </w:p>
    <w:p w14:paraId="2A0981BA" w14:textId="77777777" w:rsidR="003162C1" w:rsidRPr="00EC10AE" w:rsidRDefault="003162C1" w:rsidP="003162C1">
      <w:pPr>
        <w:spacing w:after="240"/>
        <w:jc w:val="both"/>
        <w:rPr>
          <w:sz w:val="22"/>
          <w:szCs w:val="22"/>
        </w:rPr>
      </w:pPr>
      <w:r w:rsidRPr="00EC10AE">
        <w:rPr>
          <w:sz w:val="22"/>
          <w:szCs w:val="22"/>
        </w:rPr>
        <w:t xml:space="preserve">vereinbart (in Worten: </w:t>
      </w:r>
      <w:r w:rsidRPr="00BA6C42">
        <w:rPr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Pr="00BA6C42">
        <w:rPr>
          <w:sz w:val="22"/>
          <w:szCs w:val="22"/>
        </w:rPr>
        <w:instrText xml:space="preserve"> FORMTEXT </w:instrText>
      </w:r>
      <w:r w:rsidRPr="00BA6C42">
        <w:rPr>
          <w:sz w:val="22"/>
          <w:szCs w:val="22"/>
        </w:rPr>
      </w:r>
      <w:r w:rsidRPr="00BA6C42">
        <w:rPr>
          <w:sz w:val="22"/>
          <w:szCs w:val="22"/>
        </w:rPr>
        <w:fldChar w:fldCharType="separate"/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t> </w:t>
      </w:r>
      <w:r w:rsidRPr="00BA6C42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Euro</w:t>
      </w:r>
      <w:r w:rsidRPr="00EC10AE">
        <w:rPr>
          <w:sz w:val="22"/>
          <w:szCs w:val="22"/>
        </w:rPr>
        <w:t>).</w:t>
      </w:r>
    </w:p>
    <w:p w14:paraId="49C282C7" w14:textId="133EBDE8" w:rsidR="003162C1" w:rsidRDefault="003162C1" w:rsidP="003162C1">
      <w:pPr>
        <w:spacing w:after="240"/>
        <w:jc w:val="both"/>
        <w:rPr>
          <w:sz w:val="22"/>
          <w:szCs w:val="22"/>
        </w:rPr>
      </w:pPr>
      <w:r w:rsidRPr="00EC10AE">
        <w:rPr>
          <w:sz w:val="22"/>
          <w:szCs w:val="22"/>
        </w:rPr>
        <w:t>Die entsprechenden Einzelansätze und Abrechnu</w:t>
      </w:r>
      <w:r>
        <w:rPr>
          <w:sz w:val="22"/>
          <w:szCs w:val="22"/>
        </w:rPr>
        <w:t>ngsgrundlagen sind in Anlage 3 (</w:t>
      </w:r>
      <w:r w:rsidR="004F1182">
        <w:rPr>
          <w:sz w:val="22"/>
          <w:szCs w:val="22"/>
        </w:rPr>
        <w:t>Preisblatt</w:t>
      </w:r>
      <w:r>
        <w:rPr>
          <w:sz w:val="22"/>
          <w:szCs w:val="22"/>
        </w:rPr>
        <w:t>)</w:t>
      </w:r>
      <w:r w:rsidRPr="00EC10AE">
        <w:rPr>
          <w:sz w:val="22"/>
          <w:szCs w:val="22"/>
        </w:rPr>
        <w:t xml:space="preserve"> aufgeführt. </w:t>
      </w:r>
    </w:p>
    <w:p w14:paraId="461FEDB3" w14:textId="77777777" w:rsidR="003162C1" w:rsidRDefault="003162C1" w:rsidP="003162C1">
      <w:pPr>
        <w:spacing w:after="240"/>
        <w:jc w:val="both"/>
        <w:rPr>
          <w:sz w:val="22"/>
          <w:szCs w:val="22"/>
        </w:rPr>
      </w:pPr>
      <w:r w:rsidRPr="00EC10AE">
        <w:rPr>
          <w:sz w:val="22"/>
          <w:szCs w:val="22"/>
        </w:rPr>
        <w:t xml:space="preserve">Die Umsatzsteuer wird von der </w:t>
      </w:r>
      <w:r>
        <w:rPr>
          <w:sz w:val="22"/>
          <w:szCs w:val="22"/>
        </w:rPr>
        <w:t>GIZ</w:t>
      </w:r>
      <w:r w:rsidRPr="00EC10AE">
        <w:rPr>
          <w:sz w:val="22"/>
          <w:szCs w:val="22"/>
        </w:rPr>
        <w:t xml:space="preserve"> zusätzlich zur Vergütung erstattet, sofern die gesetzlichen Voraussetzungen erfüllt sind.</w:t>
      </w:r>
    </w:p>
    <w:p w14:paraId="1D6BA70D" w14:textId="77777777" w:rsidR="003162C1" w:rsidRPr="00186454" w:rsidRDefault="003162C1" w:rsidP="003162C1">
      <w:pPr>
        <w:pStyle w:val="berschrift1"/>
        <w:keepLines/>
        <w:numPr>
          <w:ilvl w:val="0"/>
          <w:numId w:val="16"/>
        </w:numPr>
        <w:tabs>
          <w:tab w:val="num" w:pos="643"/>
        </w:tabs>
        <w:spacing w:before="480" w:after="120"/>
        <w:ind w:left="426" w:hanging="426"/>
        <w:jc w:val="both"/>
        <w:rPr>
          <w:rFonts w:eastAsiaTheme="majorEastAsia" w:cstheme="majorBidi"/>
          <w:bCs/>
          <w:sz w:val="22"/>
          <w:szCs w:val="28"/>
          <w:lang w:eastAsia="en-US"/>
        </w:rPr>
      </w:pPr>
      <w:r w:rsidRPr="00186454">
        <w:rPr>
          <w:rFonts w:eastAsiaTheme="majorEastAsia" w:cstheme="majorBidi"/>
          <w:bCs/>
          <w:sz w:val="22"/>
          <w:szCs w:val="28"/>
          <w:lang w:eastAsia="en-US"/>
        </w:rPr>
        <w:t>Anlagen</w:t>
      </w:r>
    </w:p>
    <w:p w14:paraId="45F45817" w14:textId="77777777" w:rsidR="003162C1" w:rsidRPr="00E65BE0" w:rsidRDefault="003162C1" w:rsidP="003162C1">
      <w:pPr>
        <w:spacing w:after="240"/>
        <w:jc w:val="both"/>
        <w:rPr>
          <w:sz w:val="22"/>
          <w:szCs w:val="22"/>
        </w:rPr>
      </w:pPr>
      <w:r w:rsidRPr="00E65BE0">
        <w:rPr>
          <w:sz w:val="22"/>
          <w:szCs w:val="22"/>
        </w:rPr>
        <w:t>Für die Durchführung des Vertrages gelten die Vergabeunterlagen in der aufgeführten Reihenfolge:</w:t>
      </w:r>
    </w:p>
    <w:p w14:paraId="49E4574D" w14:textId="77777777" w:rsidR="003162C1" w:rsidRPr="003E342B" w:rsidRDefault="003162C1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3E342B">
        <w:rPr>
          <w:sz w:val="22"/>
          <w:szCs w:val="22"/>
        </w:rPr>
        <w:t>Besondere Vertragsbedingungen</w:t>
      </w:r>
      <w:r>
        <w:rPr>
          <w:sz w:val="22"/>
          <w:szCs w:val="22"/>
        </w:rPr>
        <w:t xml:space="preserve"> </w:t>
      </w:r>
      <w:r w:rsidRPr="003A173D">
        <w:rPr>
          <w:i/>
          <w:iCs/>
          <w:sz w:val="22"/>
          <w:szCs w:val="22"/>
        </w:rPr>
        <w:t>– nochmals beigefügt</w:t>
      </w:r>
    </w:p>
    <w:p w14:paraId="57F602DB" w14:textId="77777777" w:rsidR="003162C1" w:rsidRPr="003E342B" w:rsidRDefault="003162C1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3E342B">
        <w:rPr>
          <w:sz w:val="22"/>
          <w:szCs w:val="22"/>
        </w:rPr>
        <w:t>Leistungsbeschreibung</w:t>
      </w:r>
      <w:r>
        <w:rPr>
          <w:sz w:val="22"/>
          <w:szCs w:val="22"/>
        </w:rPr>
        <w:t xml:space="preserve"> </w:t>
      </w:r>
      <w:r w:rsidRPr="003A173D">
        <w:rPr>
          <w:i/>
          <w:iCs/>
          <w:sz w:val="22"/>
          <w:szCs w:val="22"/>
        </w:rPr>
        <w:t>– nochmals beigefügt</w:t>
      </w:r>
    </w:p>
    <w:p w14:paraId="13D87C41" w14:textId="2E584A02" w:rsidR="003162C1" w:rsidRPr="00EA4E9A" w:rsidRDefault="004F1182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Cs w:val="18"/>
        </w:rPr>
      </w:pPr>
      <w:r>
        <w:rPr>
          <w:sz w:val="22"/>
          <w:szCs w:val="22"/>
        </w:rPr>
        <w:t>Preisblatt</w:t>
      </w:r>
      <w:r w:rsidR="003162C1" w:rsidRPr="00FE74F5">
        <w:rPr>
          <w:sz w:val="22"/>
          <w:szCs w:val="22"/>
        </w:rPr>
        <w:t xml:space="preserve"> vom </w:t>
      </w:r>
      <w:r w:rsidR="003162C1" w:rsidRPr="00BA6C42">
        <w:rPr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="003162C1" w:rsidRPr="00BA6C42">
        <w:rPr>
          <w:sz w:val="22"/>
          <w:szCs w:val="22"/>
        </w:rPr>
        <w:instrText xml:space="preserve"> FORMTEXT </w:instrText>
      </w:r>
      <w:r w:rsidR="003162C1" w:rsidRPr="00BA6C42">
        <w:rPr>
          <w:sz w:val="22"/>
          <w:szCs w:val="22"/>
        </w:rPr>
      </w:r>
      <w:r w:rsidR="003162C1" w:rsidRPr="00BA6C42">
        <w:rPr>
          <w:sz w:val="22"/>
          <w:szCs w:val="22"/>
        </w:rPr>
        <w:fldChar w:fldCharType="separate"/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fldChar w:fldCharType="end"/>
      </w:r>
      <w:r w:rsidR="003162C1">
        <w:rPr>
          <w:rFonts w:cs="Arial"/>
          <w:sz w:val="22"/>
          <w:szCs w:val="22"/>
        </w:rPr>
        <w:t xml:space="preserve"> </w:t>
      </w:r>
      <w:r w:rsidR="0080498D" w:rsidRPr="0080498D">
        <w:rPr>
          <w:i/>
          <w:iCs/>
          <w:sz w:val="22"/>
          <w:szCs w:val="22"/>
        </w:rPr>
        <w:t>–</w:t>
      </w:r>
      <w:r w:rsidR="0080498D" w:rsidRPr="0080498D">
        <w:rPr>
          <w:rFonts w:cs="Arial"/>
          <w:i/>
          <w:iCs/>
          <w:sz w:val="22"/>
          <w:szCs w:val="22"/>
        </w:rPr>
        <w:t> </w:t>
      </w:r>
      <w:r w:rsidR="003162C1" w:rsidRPr="00B1734D">
        <w:rPr>
          <w:rFonts w:cs="Arial"/>
          <w:i/>
          <w:sz w:val="22"/>
          <w:szCs w:val="22"/>
        </w:rPr>
        <w:t>nochmals beigefügt</w:t>
      </w:r>
    </w:p>
    <w:p w14:paraId="73238448" w14:textId="3DEDAE3B" w:rsidR="003162C1" w:rsidRPr="00FE74F5" w:rsidRDefault="000834B6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Zuschlagskriter</w:t>
      </w:r>
      <w:r w:rsidR="00F81C92">
        <w:rPr>
          <w:sz w:val="22"/>
          <w:szCs w:val="22"/>
        </w:rPr>
        <w:t>ie</w:t>
      </w:r>
      <w:r>
        <w:rPr>
          <w:sz w:val="22"/>
          <w:szCs w:val="22"/>
        </w:rPr>
        <w:t>n</w:t>
      </w:r>
      <w:r w:rsidR="003162C1" w:rsidRPr="00FE74F5">
        <w:rPr>
          <w:sz w:val="22"/>
          <w:szCs w:val="22"/>
        </w:rPr>
        <w:t xml:space="preserve"> vom </w:t>
      </w:r>
      <w:r w:rsidR="003162C1" w:rsidRPr="00BA6C42">
        <w:rPr>
          <w:sz w:val="22"/>
          <w:szCs w:val="22"/>
        </w:rPr>
        <w:fldChar w:fldCharType="begin">
          <w:ffData>
            <w:name w:val="Nachricht"/>
            <w:enabled/>
            <w:calcOnExit/>
            <w:textInput/>
          </w:ffData>
        </w:fldChar>
      </w:r>
      <w:r w:rsidR="003162C1" w:rsidRPr="00BA6C42">
        <w:rPr>
          <w:sz w:val="22"/>
          <w:szCs w:val="22"/>
        </w:rPr>
        <w:instrText xml:space="preserve"> FORMTEXT </w:instrText>
      </w:r>
      <w:r w:rsidR="003162C1" w:rsidRPr="00BA6C42">
        <w:rPr>
          <w:sz w:val="22"/>
          <w:szCs w:val="22"/>
        </w:rPr>
      </w:r>
      <w:r w:rsidR="003162C1" w:rsidRPr="00BA6C42">
        <w:rPr>
          <w:sz w:val="22"/>
          <w:szCs w:val="22"/>
        </w:rPr>
        <w:fldChar w:fldCharType="separate"/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t> </w:t>
      </w:r>
      <w:r w:rsidR="003162C1" w:rsidRPr="00BA6C42">
        <w:rPr>
          <w:sz w:val="22"/>
          <w:szCs w:val="22"/>
        </w:rPr>
        <w:fldChar w:fldCharType="end"/>
      </w:r>
      <w:bookmarkStart w:id="2" w:name="_Hlk175827648"/>
      <w:r>
        <w:rPr>
          <w:sz w:val="22"/>
          <w:szCs w:val="22"/>
        </w:rPr>
        <w:t xml:space="preserve"> - nochmal beigefügt</w:t>
      </w:r>
    </w:p>
    <w:bookmarkEnd w:id="2"/>
    <w:p w14:paraId="3496A09D" w14:textId="77777777" w:rsidR="003162C1" w:rsidRPr="00560B01" w:rsidRDefault="003162C1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653B35">
        <w:rPr>
          <w:sz w:val="22"/>
          <w:szCs w:val="22"/>
        </w:rPr>
        <w:t>ARGE-Erklärung</w:t>
      </w:r>
      <w:r>
        <w:rPr>
          <w:sz w:val="22"/>
          <w:szCs w:val="22"/>
        </w:rPr>
        <w:t xml:space="preserve"> </w:t>
      </w:r>
      <w:r w:rsidRPr="00653B35">
        <w:rPr>
          <w:i/>
          <w:color w:val="F79646" w:themeColor="accent6"/>
          <w:sz w:val="22"/>
          <w:szCs w:val="22"/>
        </w:rPr>
        <w:t>(falls gegeben)</w:t>
      </w:r>
      <w:r>
        <w:rPr>
          <w:i/>
          <w:color w:val="F79646" w:themeColor="accent6"/>
          <w:sz w:val="22"/>
          <w:szCs w:val="22"/>
        </w:rPr>
        <w:t xml:space="preserve"> </w:t>
      </w:r>
      <w:r w:rsidRPr="003A173D">
        <w:rPr>
          <w:i/>
          <w:iCs/>
          <w:sz w:val="22"/>
          <w:szCs w:val="22"/>
        </w:rPr>
        <w:t>– nochmals beigefügt</w:t>
      </w:r>
    </w:p>
    <w:p w14:paraId="5A6D0301" w14:textId="77777777" w:rsidR="00672A80" w:rsidRDefault="00672A80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672A80">
        <w:rPr>
          <w:sz w:val="22"/>
          <w:szCs w:val="22"/>
        </w:rPr>
        <w:t>Zusätzliche Vertragsbedingungen für Dienst- und Werkleistungen bei Aufträgen der Deutschen Gesellschaft für Internationale Zusammenarbeit (GIZ) GmbH für deutsche Liegenschaften</w:t>
      </w:r>
    </w:p>
    <w:p w14:paraId="16DF46AF" w14:textId="674FB202" w:rsidR="003162C1" w:rsidRPr="00E70DF2" w:rsidRDefault="003162C1" w:rsidP="003162C1">
      <w:pPr>
        <w:pStyle w:val="Listenabsatz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3E342B">
        <w:rPr>
          <w:sz w:val="22"/>
          <w:szCs w:val="22"/>
        </w:rPr>
        <w:t>Sonstige Vergabeunterlagen</w:t>
      </w:r>
      <w:r>
        <w:rPr>
          <w:sz w:val="22"/>
          <w:szCs w:val="22"/>
        </w:rPr>
        <w:t xml:space="preserve"> </w:t>
      </w:r>
      <w:r w:rsidRPr="00653B35">
        <w:rPr>
          <w:i/>
          <w:color w:val="F79646" w:themeColor="accent6"/>
          <w:sz w:val="22"/>
          <w:szCs w:val="22"/>
        </w:rPr>
        <w:t xml:space="preserve">(falls </w:t>
      </w:r>
      <w:r>
        <w:rPr>
          <w:i/>
          <w:color w:val="F79646" w:themeColor="accent6"/>
          <w:sz w:val="22"/>
          <w:szCs w:val="22"/>
        </w:rPr>
        <w:t>gegeben</w:t>
      </w:r>
      <w:r w:rsidRPr="00653B35">
        <w:rPr>
          <w:i/>
          <w:color w:val="F79646" w:themeColor="accent6"/>
          <w:sz w:val="22"/>
          <w:szCs w:val="22"/>
        </w:rPr>
        <w:t>)</w:t>
      </w:r>
    </w:p>
    <w:p w14:paraId="0EA75EBA" w14:textId="77777777" w:rsidR="003162C1" w:rsidRPr="00BE6959" w:rsidRDefault="003162C1" w:rsidP="003162C1">
      <w:pPr>
        <w:spacing w:before="480" w:after="240"/>
        <w:jc w:val="both"/>
        <w:rPr>
          <w:sz w:val="22"/>
          <w:szCs w:val="22"/>
        </w:rPr>
      </w:pPr>
      <w:r w:rsidRPr="00BE6959">
        <w:rPr>
          <w:sz w:val="22"/>
          <w:szCs w:val="22"/>
        </w:rPr>
        <w:t>Wir wünschen Ihnen für die Implementierung viel Erfolg.</w:t>
      </w:r>
    </w:p>
    <w:p w14:paraId="45E9AD0F" w14:textId="77777777" w:rsidR="003162C1" w:rsidRPr="00BE6959" w:rsidRDefault="003162C1" w:rsidP="003162C1">
      <w:pPr>
        <w:spacing w:after="240"/>
        <w:rPr>
          <w:sz w:val="22"/>
          <w:szCs w:val="22"/>
        </w:rPr>
      </w:pPr>
      <w:r w:rsidRPr="00BE6959">
        <w:rPr>
          <w:sz w:val="22"/>
          <w:szCs w:val="22"/>
        </w:rPr>
        <w:t>Mit freundlichen Grüßen</w:t>
      </w:r>
    </w:p>
    <w:p w14:paraId="30A0E7BA" w14:textId="77777777" w:rsidR="003162C1" w:rsidRPr="00BE6959" w:rsidRDefault="003162C1" w:rsidP="003162C1">
      <w:pPr>
        <w:spacing w:after="960"/>
        <w:rPr>
          <w:sz w:val="22"/>
          <w:szCs w:val="22"/>
        </w:rPr>
      </w:pPr>
      <w:r w:rsidRPr="00BE6959">
        <w:rPr>
          <w:sz w:val="22"/>
          <w:szCs w:val="22"/>
        </w:rPr>
        <w:t>Deutsche Gesellschaft für</w:t>
      </w:r>
      <w:r w:rsidRPr="00BE6959">
        <w:rPr>
          <w:sz w:val="22"/>
          <w:szCs w:val="22"/>
        </w:rPr>
        <w:br/>
        <w:t>Internationale Zusammenarbeit (GIZ) GmbH</w:t>
      </w:r>
    </w:p>
    <w:tbl>
      <w:tblPr>
        <w:tblW w:w="8222" w:type="dxa"/>
        <w:tblLayout w:type="fixed"/>
        <w:tblLook w:val="00A0" w:firstRow="1" w:lastRow="0" w:firstColumn="1" w:lastColumn="0" w:noHBand="0" w:noVBand="0"/>
      </w:tblPr>
      <w:tblGrid>
        <w:gridCol w:w="4111"/>
        <w:gridCol w:w="4111"/>
      </w:tblGrid>
      <w:tr w:rsidR="003162C1" w14:paraId="60919A74" w14:textId="77777777" w:rsidTr="007D0365">
        <w:tc>
          <w:tcPr>
            <w:tcW w:w="4111" w:type="dxa"/>
            <w:hideMark/>
          </w:tcPr>
          <w:p w14:paraId="27E684CB" w14:textId="77777777" w:rsidR="003162C1" w:rsidRPr="00E01CAF" w:rsidRDefault="003162C1" w:rsidP="007D0365">
            <w:pPr>
              <w:spacing w:before="60" w:after="60"/>
              <w:ind w:left="-105"/>
              <w:rPr>
                <w:sz w:val="22"/>
                <w:szCs w:val="28"/>
              </w:rPr>
            </w:pPr>
            <w:r w:rsidRPr="00E01CAF">
              <w:rPr>
                <w:sz w:val="22"/>
                <w:szCs w:val="2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" w:name="Text87"/>
            <w:r w:rsidRPr="00E01CAF">
              <w:rPr>
                <w:sz w:val="22"/>
                <w:szCs w:val="28"/>
              </w:rPr>
              <w:instrText xml:space="preserve"> FORMTEXT </w:instrText>
            </w:r>
            <w:r w:rsidRPr="00E01CAF">
              <w:rPr>
                <w:sz w:val="22"/>
                <w:szCs w:val="28"/>
              </w:rPr>
            </w:r>
            <w:r w:rsidRPr="00E01CAF">
              <w:rPr>
                <w:sz w:val="22"/>
                <w:szCs w:val="28"/>
              </w:rPr>
              <w:fldChar w:fldCharType="separate"/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sz w:val="22"/>
                <w:szCs w:val="28"/>
              </w:rPr>
              <w:fldChar w:fldCharType="end"/>
            </w:r>
            <w:bookmarkEnd w:id="3"/>
          </w:p>
        </w:tc>
        <w:tc>
          <w:tcPr>
            <w:tcW w:w="4111" w:type="dxa"/>
            <w:hideMark/>
          </w:tcPr>
          <w:p w14:paraId="51811864" w14:textId="77777777" w:rsidR="003162C1" w:rsidRPr="00E01CAF" w:rsidRDefault="003162C1" w:rsidP="007D0365">
            <w:pPr>
              <w:spacing w:before="60" w:after="60"/>
              <w:rPr>
                <w:sz w:val="22"/>
                <w:szCs w:val="28"/>
              </w:rPr>
            </w:pPr>
            <w:r w:rsidRPr="00E01CAF">
              <w:rPr>
                <w:sz w:val="22"/>
                <w:szCs w:val="2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" w:name="Text89"/>
            <w:r w:rsidRPr="00E01CAF">
              <w:rPr>
                <w:sz w:val="22"/>
                <w:szCs w:val="28"/>
              </w:rPr>
              <w:instrText xml:space="preserve"> FORMTEXT </w:instrText>
            </w:r>
            <w:r w:rsidRPr="00E01CAF">
              <w:rPr>
                <w:sz w:val="22"/>
                <w:szCs w:val="28"/>
              </w:rPr>
            </w:r>
            <w:r w:rsidRPr="00E01CAF">
              <w:rPr>
                <w:sz w:val="22"/>
                <w:szCs w:val="28"/>
              </w:rPr>
              <w:fldChar w:fldCharType="separate"/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noProof/>
                <w:sz w:val="22"/>
                <w:szCs w:val="28"/>
              </w:rPr>
              <w:t> </w:t>
            </w:r>
            <w:r w:rsidRPr="00E01CAF">
              <w:rPr>
                <w:sz w:val="22"/>
                <w:szCs w:val="28"/>
              </w:rPr>
              <w:fldChar w:fldCharType="end"/>
            </w:r>
            <w:bookmarkEnd w:id="4"/>
          </w:p>
        </w:tc>
      </w:tr>
      <w:tr w:rsidR="003162C1" w:rsidRPr="00177B9C" w14:paraId="3E6AFBB2" w14:textId="77777777" w:rsidTr="007D0365">
        <w:tc>
          <w:tcPr>
            <w:tcW w:w="4111" w:type="dxa"/>
          </w:tcPr>
          <w:p w14:paraId="4CDF4415" w14:textId="77777777" w:rsidR="003162C1" w:rsidRPr="00193119" w:rsidRDefault="003162C1" w:rsidP="007D0365">
            <w:pPr>
              <w:spacing w:before="40" w:after="40"/>
              <w:ind w:left="-105"/>
              <w:rPr>
                <w:szCs w:val="14"/>
              </w:rPr>
            </w:pPr>
            <w:bookmarkStart w:id="5" w:name="_Hlk118132451"/>
            <w:r w:rsidRPr="00193119">
              <w:rPr>
                <w:szCs w:val="14"/>
              </w:rPr>
              <w:t>Vor- und Nachname, Funktion, OE</w:t>
            </w:r>
            <w:bookmarkEnd w:id="5"/>
          </w:p>
        </w:tc>
        <w:tc>
          <w:tcPr>
            <w:tcW w:w="4111" w:type="dxa"/>
          </w:tcPr>
          <w:p w14:paraId="2C43C1B5" w14:textId="77777777" w:rsidR="003162C1" w:rsidRPr="00193119" w:rsidRDefault="003162C1" w:rsidP="007D0365">
            <w:pPr>
              <w:spacing w:before="40" w:after="40"/>
              <w:rPr>
                <w:szCs w:val="14"/>
              </w:rPr>
            </w:pPr>
            <w:r w:rsidRPr="00193119">
              <w:rPr>
                <w:szCs w:val="14"/>
              </w:rPr>
              <w:t>Vor- und Nachname, Funktion, OE</w:t>
            </w:r>
          </w:p>
        </w:tc>
      </w:tr>
      <w:tr w:rsidR="003162C1" w14:paraId="572EF3C6" w14:textId="77777777" w:rsidTr="007D0365">
        <w:tc>
          <w:tcPr>
            <w:tcW w:w="4111" w:type="dxa"/>
            <w:hideMark/>
          </w:tcPr>
          <w:p w14:paraId="2946A552" w14:textId="77777777" w:rsidR="003162C1" w:rsidRPr="00193119" w:rsidRDefault="003162C1" w:rsidP="007D0365">
            <w:pPr>
              <w:spacing w:before="40" w:after="40"/>
              <w:ind w:left="-105"/>
              <w:rPr>
                <w:szCs w:val="14"/>
              </w:rPr>
            </w:pPr>
            <w:r w:rsidRPr="00193119">
              <w:rPr>
                <w:szCs w:val="14"/>
              </w:rPr>
              <w:lastRenderedPageBreak/>
              <w:t>Vertragsmanagement</w:t>
            </w:r>
          </w:p>
        </w:tc>
        <w:tc>
          <w:tcPr>
            <w:tcW w:w="4111" w:type="dxa"/>
            <w:hideMark/>
          </w:tcPr>
          <w:p w14:paraId="16410379" w14:textId="77777777" w:rsidR="003162C1" w:rsidRPr="00193119" w:rsidRDefault="003162C1" w:rsidP="007D0365">
            <w:pPr>
              <w:spacing w:before="40" w:after="40"/>
              <w:rPr>
                <w:szCs w:val="14"/>
              </w:rPr>
            </w:pPr>
            <w:r w:rsidRPr="00193119">
              <w:rPr>
                <w:szCs w:val="14"/>
              </w:rPr>
              <w:t>Vertragsmanagement</w:t>
            </w:r>
          </w:p>
        </w:tc>
      </w:tr>
    </w:tbl>
    <w:p w14:paraId="51311BF7" w14:textId="15026D6B" w:rsidR="00806451" w:rsidRPr="003162C1" w:rsidRDefault="003162C1" w:rsidP="003162C1">
      <w:pPr>
        <w:rPr>
          <w:szCs w:val="18"/>
        </w:rPr>
      </w:pPr>
      <w:r w:rsidRPr="002A34C2" w:rsidDel="00CC3FFF">
        <w:rPr>
          <w:szCs w:val="18"/>
        </w:rPr>
        <w:t>(</w:t>
      </w:r>
      <w:r>
        <w:rPr>
          <w:szCs w:val="18"/>
        </w:rPr>
        <w:t>o</w:t>
      </w:r>
      <w:r w:rsidRPr="002A34C2" w:rsidDel="00CC3FFF">
        <w:rPr>
          <w:szCs w:val="18"/>
        </w:rPr>
        <w:t>hne Unterschrift, da elektronisch versandt)</w:t>
      </w:r>
    </w:p>
    <w:sectPr w:rsidR="00806451" w:rsidRPr="003162C1" w:rsidSect="009F3EBB">
      <w:headerReference w:type="first" r:id="rId19"/>
      <w:footerReference w:type="first" r:id="rId20"/>
      <w:pgSz w:w="11906" w:h="16838" w:code="9"/>
      <w:pgMar w:top="2835" w:right="1418" w:bottom="1474" w:left="1871" w:header="73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1D701" w14:textId="77777777" w:rsidR="00B41077" w:rsidRDefault="00B41077">
      <w:r>
        <w:separator/>
      </w:r>
    </w:p>
  </w:endnote>
  <w:endnote w:type="continuationSeparator" w:id="0">
    <w:p w14:paraId="4EEFC5A1" w14:textId="77777777" w:rsidR="00B41077" w:rsidRDefault="00B41077">
      <w:r>
        <w:continuationSeparator/>
      </w:r>
    </w:p>
  </w:endnote>
  <w:endnote w:type="continuationNotice" w:id="1">
    <w:p w14:paraId="6F9BB892" w14:textId="77777777" w:rsidR="00B41077" w:rsidRDefault="00B410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1110" w14:textId="77777777" w:rsidR="00672A80" w:rsidRDefault="00672A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492E" w14:textId="300ED762" w:rsidR="003E5B2D" w:rsidRPr="003E5B2D" w:rsidRDefault="003E5B2D" w:rsidP="003E5B2D">
    <w:pPr>
      <w:pStyle w:val="Fuzeile"/>
      <w:jc w:val="right"/>
      <w:rPr>
        <w:sz w:val="13"/>
        <w:szCs w:val="13"/>
      </w:rPr>
    </w:pPr>
    <w:r w:rsidRPr="001B439C">
      <w:rPr>
        <w:sz w:val="13"/>
        <w:szCs w:val="13"/>
      </w:rPr>
      <w:t xml:space="preserve">Seite </w:t>
    </w:r>
    <w:r w:rsidRPr="001B439C">
      <w:rPr>
        <w:sz w:val="13"/>
        <w:szCs w:val="13"/>
      </w:rPr>
      <w:fldChar w:fldCharType="begin"/>
    </w:r>
    <w:r w:rsidRPr="001B439C">
      <w:rPr>
        <w:sz w:val="13"/>
        <w:szCs w:val="13"/>
      </w:rPr>
      <w:instrText xml:space="preserve"> PAGE </w:instrText>
    </w:r>
    <w:r w:rsidRPr="001B439C">
      <w:rPr>
        <w:sz w:val="13"/>
        <w:szCs w:val="13"/>
      </w:rPr>
      <w:fldChar w:fldCharType="separate"/>
    </w:r>
    <w:r>
      <w:rPr>
        <w:sz w:val="13"/>
        <w:szCs w:val="13"/>
      </w:rPr>
      <w:t>2</w:t>
    </w:r>
    <w:r w:rsidRPr="001B439C">
      <w:rPr>
        <w:sz w:val="13"/>
        <w:szCs w:val="13"/>
      </w:rPr>
      <w:fldChar w:fldCharType="end"/>
    </w:r>
    <w:r w:rsidRPr="001B439C">
      <w:rPr>
        <w:sz w:val="13"/>
        <w:szCs w:val="13"/>
      </w:rPr>
      <w:t>/</w:t>
    </w:r>
    <w:r w:rsidRPr="001B439C">
      <w:rPr>
        <w:noProof/>
        <w:sz w:val="13"/>
        <w:szCs w:val="13"/>
      </w:rPr>
      <w:fldChar w:fldCharType="begin"/>
    </w:r>
    <w:r w:rsidRPr="001B439C">
      <w:rPr>
        <w:noProof/>
        <w:sz w:val="13"/>
        <w:szCs w:val="13"/>
      </w:rPr>
      <w:instrText xml:space="preserve"> NUMPAGES  \* MERGEFORMAT </w:instrText>
    </w:r>
    <w:r w:rsidRPr="001B439C">
      <w:rPr>
        <w:noProof/>
        <w:sz w:val="13"/>
        <w:szCs w:val="13"/>
      </w:rPr>
      <w:fldChar w:fldCharType="separate"/>
    </w:r>
    <w:r>
      <w:rPr>
        <w:noProof/>
        <w:sz w:val="13"/>
        <w:szCs w:val="13"/>
      </w:rPr>
      <w:t>2</w:t>
    </w:r>
    <w:r w:rsidRPr="001B439C">
      <w:rPr>
        <w:noProof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12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02"/>
      <w:gridCol w:w="4361"/>
    </w:tblGrid>
    <w:tr w:rsidR="006F544A" w:rsidRPr="00A062C2" w14:paraId="66E93187" w14:textId="77777777" w:rsidTr="002265C4">
      <w:tc>
        <w:tcPr>
          <w:tcW w:w="2191" w:type="pct"/>
        </w:tcPr>
        <w:p w14:paraId="0E9D49F6" w14:textId="01749643" w:rsidR="006F544A" w:rsidRPr="00A062C2" w:rsidRDefault="002D5263" w:rsidP="006F544A">
          <w:pPr>
            <w:rPr>
              <w:sz w:val="13"/>
              <w:szCs w:val="13"/>
              <w:lang w:val="en-US"/>
            </w:rPr>
          </w:pPr>
          <w:r>
            <w:rPr>
              <w:sz w:val="13"/>
              <w:szCs w:val="13"/>
              <w:lang w:val="en-US"/>
            </w:rPr>
            <w:t>Stand</w:t>
          </w:r>
          <w:r w:rsidR="006F544A" w:rsidRPr="00A062C2">
            <w:rPr>
              <w:sz w:val="13"/>
              <w:szCs w:val="13"/>
              <w:lang w:val="en-US"/>
            </w:rPr>
            <w:t>:</w:t>
          </w:r>
          <w:r w:rsidR="00790B11">
            <w:rPr>
              <w:sz w:val="13"/>
              <w:szCs w:val="13"/>
              <w:lang w:val="en-US"/>
            </w:rPr>
            <w:t xml:space="preserve"> </w:t>
          </w:r>
          <w:r w:rsidR="00C7248F">
            <w:rPr>
              <w:sz w:val="13"/>
              <w:szCs w:val="13"/>
              <w:lang w:val="en-US"/>
            </w:rPr>
            <w:t>01</w:t>
          </w:r>
          <w:r w:rsidR="00C033FB">
            <w:rPr>
              <w:sz w:val="13"/>
              <w:szCs w:val="13"/>
              <w:lang w:val="en-US"/>
            </w:rPr>
            <w:t>/202</w:t>
          </w:r>
          <w:r w:rsidR="00C7248F">
            <w:rPr>
              <w:sz w:val="13"/>
              <w:szCs w:val="13"/>
              <w:lang w:val="en-US"/>
            </w:rPr>
            <w:t>6</w:t>
          </w:r>
        </w:p>
      </w:tc>
      <w:tc>
        <w:tcPr>
          <w:tcW w:w="2809" w:type="pct"/>
        </w:tcPr>
        <w:p w14:paraId="432B159E" w14:textId="4ED9D4E6" w:rsidR="006F544A" w:rsidRPr="00A062C2" w:rsidRDefault="002D5263" w:rsidP="00A51C1D">
          <w:pPr>
            <w:rPr>
              <w:sz w:val="13"/>
              <w:szCs w:val="13"/>
              <w:lang w:val="en-US"/>
            </w:rPr>
          </w:pPr>
          <w:proofErr w:type="spellStart"/>
          <w:r>
            <w:rPr>
              <w:sz w:val="13"/>
              <w:szCs w:val="13"/>
              <w:lang w:val="en-US"/>
            </w:rPr>
            <w:t>Erstellt</w:t>
          </w:r>
          <w:proofErr w:type="spellEnd"/>
          <w:r>
            <w:rPr>
              <w:sz w:val="13"/>
              <w:szCs w:val="13"/>
              <w:lang w:val="en-US"/>
            </w:rPr>
            <w:t xml:space="preserve"> von: </w:t>
          </w:r>
          <w:r w:rsidR="006F544A" w:rsidRPr="00A062C2">
            <w:rPr>
              <w:sz w:val="13"/>
              <w:szCs w:val="13"/>
              <w:lang w:val="en-US"/>
            </w:rPr>
            <w:t>E200</w:t>
          </w:r>
        </w:p>
      </w:tc>
    </w:tr>
  </w:tbl>
  <w:p w14:paraId="2758E5BD" w14:textId="1DC0F5AA" w:rsidR="00F1232B" w:rsidRPr="006F544A" w:rsidRDefault="00F1232B" w:rsidP="00A062C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63E8" w14:textId="77777777" w:rsidR="002265C4" w:rsidRPr="006F544A" w:rsidRDefault="002265C4" w:rsidP="00A062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F997" w14:textId="77777777" w:rsidR="00B41077" w:rsidRDefault="00B41077">
      <w:r>
        <w:separator/>
      </w:r>
    </w:p>
  </w:footnote>
  <w:footnote w:type="continuationSeparator" w:id="0">
    <w:p w14:paraId="13BC0F11" w14:textId="77777777" w:rsidR="00B41077" w:rsidRDefault="00B41077">
      <w:r>
        <w:continuationSeparator/>
      </w:r>
    </w:p>
  </w:footnote>
  <w:footnote w:type="continuationNotice" w:id="1">
    <w:p w14:paraId="3CC3FFCF" w14:textId="77777777" w:rsidR="00B41077" w:rsidRDefault="00B410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84D7" w14:textId="77777777" w:rsidR="00672A80" w:rsidRDefault="00672A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828" w:type="dxa"/>
      <w:tblInd w:w="56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28"/>
    </w:tblGrid>
    <w:tr w:rsidR="00F1232B" w14:paraId="6A5A9505" w14:textId="77777777">
      <w:trPr>
        <w:trHeight w:hRule="exact" w:val="1418"/>
      </w:trPr>
      <w:tc>
        <w:tcPr>
          <w:tcW w:w="3828" w:type="dxa"/>
        </w:tcPr>
        <w:p w14:paraId="18CC22AA" w14:textId="77777777" w:rsidR="00F1232B" w:rsidRDefault="00F1232B" w:rsidP="00277CF5">
          <w:pPr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76574AB9" wp14:editId="0DDA7FB0">
                <wp:extent cx="2158628" cy="900000"/>
                <wp:effectExtent l="0" t="0" r="0" b="0"/>
                <wp:docPr id="2044076861" name="Grafik 20440768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unternehmen-de-sw-300 (2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8628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13C2AD" w14:textId="77777777" w:rsidR="00F1232B" w:rsidRDefault="00F1232B" w:rsidP="00F331E9">
    <w:pPr>
      <w:tabs>
        <w:tab w:val="left" w:pos="993"/>
      </w:tabs>
      <w:spacing w:line="20" w:lineRule="exact"/>
      <w:ind w:left="11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953C" w14:textId="01B837A1" w:rsidR="00BA5F4B" w:rsidRPr="006D3E44" w:rsidRDefault="00000000" w:rsidP="00C033FB">
    <w:pPr>
      <w:spacing w:before="660"/>
      <w:rPr>
        <w:sz w:val="22"/>
        <w:szCs w:val="22"/>
      </w:rPr>
    </w:pPr>
    <w:sdt>
      <w:sdtPr>
        <w:rPr>
          <w:sz w:val="22"/>
          <w:szCs w:val="22"/>
        </w:rPr>
        <w:id w:val="645245128"/>
        <w:docPartObj>
          <w:docPartGallery w:val="Watermarks"/>
          <w:docPartUnique/>
        </w:docPartObj>
      </w:sdtPr>
      <w:sdtContent>
        <w:r>
          <w:rPr>
            <w:sz w:val="22"/>
            <w:szCs w:val="22"/>
          </w:rPr>
          <w:pict w14:anchorId="2F3AD35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NTWURF"/>
              <w10:wrap anchorx="margin" anchory="margin"/>
            </v:shape>
          </w:pict>
        </w:r>
      </w:sdtContent>
    </w:sdt>
    <w:sdt>
      <w:sdtPr>
        <w:rPr>
          <w:sz w:val="22"/>
          <w:szCs w:val="22"/>
        </w:rPr>
        <w:alias w:val="Levels of Confidentiality"/>
        <w:tag w:val="Levels of Confidentiality"/>
        <w:id w:val="1148702348"/>
        <w:lock w:val="sdtLocked"/>
        <w:placeholder>
          <w:docPart w:val="C87C20388ACC47D1B7100E47B0BB05F0"/>
        </w:placeholder>
        <w15:color w:val="000000"/>
        <w:dropDownList>
          <w:listItem w:value="Wählen Sie ein Element aus."/>
          <w:listItem w:displayText="PUBLIC" w:value="PUBLIC"/>
          <w:listItem w:displayText="INTERNAL" w:value="INTERNAL"/>
          <w:listItem w:displayText="CONFIDENTIAL" w:value="CONFIDENTIAL"/>
          <w:listItem w:displayText="STRICTLY-CONFIDENTIAL" w:value="STRICTLY-CONFIDENTIAL"/>
        </w:dropDownList>
      </w:sdtPr>
      <w:sdtContent>
        <w:r w:rsidR="00BA5F4B" w:rsidRPr="006D3E44">
          <w:rPr>
            <w:sz w:val="22"/>
            <w:szCs w:val="22"/>
          </w:rPr>
          <w:t>CONFIDENTIAL</w:t>
        </w:r>
      </w:sdtContent>
    </w:sdt>
  </w:p>
  <w:p w14:paraId="49C0A694" w14:textId="48E50D86" w:rsidR="00F1232B" w:rsidRPr="00C033FB" w:rsidRDefault="00C033FB" w:rsidP="00C033FB">
    <w:pPr>
      <w:pStyle w:val="Kopfzeile"/>
      <w:spacing w:before="1060"/>
      <w:rPr>
        <w:sz w:val="12"/>
        <w:szCs w:val="12"/>
      </w:rPr>
    </w:pPr>
    <w:r w:rsidRPr="00964740">
      <w:rPr>
        <w:noProof/>
        <w:sz w:val="12"/>
        <w:u w:val="single"/>
      </w:rPr>
      <w:drawing>
        <wp:anchor distT="0" distB="0" distL="71755" distR="0" simplePos="0" relativeHeight="251655168" behindDoc="1" locked="0" layoutInCell="1" allowOverlap="1" wp14:anchorId="1261CB85" wp14:editId="222488D3">
          <wp:simplePos x="0" y="0"/>
          <wp:positionH relativeFrom="page">
            <wp:posOffset>5532120</wp:posOffset>
          </wp:positionH>
          <wp:positionV relativeFrom="page">
            <wp:posOffset>3962400</wp:posOffset>
          </wp:positionV>
          <wp:extent cx="1755140" cy="6295390"/>
          <wp:effectExtent l="0" t="0" r="0" b="0"/>
          <wp:wrapSquare wrapText="left"/>
          <wp:docPr id="1560048863" name="Grafik 1560048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6295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232B" w:rsidRPr="00964740">
      <w:rPr>
        <w:noProof/>
        <w:sz w:val="12"/>
        <w:u w:val="single"/>
      </w:rPr>
      <w:drawing>
        <wp:anchor distT="0" distB="0" distL="114300" distR="114300" simplePos="0" relativeHeight="251656192" behindDoc="1" locked="1" layoutInCell="1" allowOverlap="1" wp14:anchorId="12614CBF" wp14:editId="4C34D6E2">
          <wp:simplePos x="0" y="0"/>
          <wp:positionH relativeFrom="page">
            <wp:posOffset>4817110</wp:posOffset>
          </wp:positionH>
          <wp:positionV relativeFrom="page">
            <wp:posOffset>464185</wp:posOffset>
          </wp:positionV>
          <wp:extent cx="2162215" cy="891251"/>
          <wp:effectExtent l="25400" t="0" r="0" b="0"/>
          <wp:wrapNone/>
          <wp:docPr id="1353582587" name="Grafik 1353582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unternehmen-de-sw-300 - Kopi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2215" cy="891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232B" w:rsidRPr="005275F9">
      <w:rPr>
        <w:noProof/>
      </w:rPr>
      <w:drawing>
        <wp:anchor distT="0" distB="0" distL="114300" distR="114300" simplePos="0" relativeHeight="251657216" behindDoc="0" locked="0" layoutInCell="1" allowOverlap="1" wp14:anchorId="68111532" wp14:editId="72670F41">
          <wp:simplePos x="0" y="0"/>
          <wp:positionH relativeFrom="page">
            <wp:posOffset>1033780</wp:posOffset>
          </wp:positionH>
          <wp:positionV relativeFrom="page">
            <wp:posOffset>1706880</wp:posOffset>
          </wp:positionV>
          <wp:extent cx="107950" cy="86360"/>
          <wp:effectExtent l="0" t="0" r="0" b="0"/>
          <wp:wrapNone/>
          <wp:docPr id="1398899736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31" t="22672" r="19814" b="28392"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6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32B">
      <w:rPr>
        <w:sz w:val="12"/>
      </w:rPr>
      <w:t xml:space="preserve">Postfach 5180 </w:t>
    </w:r>
    <w:r w:rsidR="00F1232B">
      <w:rPr>
        <w:sz w:val="12"/>
      </w:rPr>
      <w:sym w:font="Wingdings" w:char="F09F"/>
    </w:r>
    <w:r w:rsidR="00F1232B">
      <w:rPr>
        <w:sz w:val="12"/>
      </w:rPr>
      <w:t xml:space="preserve"> 65726 Eschborn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668"/>
      <w:gridCol w:w="3827"/>
    </w:tblGrid>
    <w:tr w:rsidR="00A3462E" w14:paraId="046E4A44" w14:textId="77777777" w:rsidTr="00A3462E">
      <w:trPr>
        <w:gridBefore w:val="1"/>
        <w:wBefore w:w="5670" w:type="dxa"/>
        <w:trHeight w:val="1418"/>
      </w:trPr>
      <w:tc>
        <w:tcPr>
          <w:tcW w:w="3828" w:type="dxa"/>
          <w:hideMark/>
        </w:tcPr>
        <w:p w14:paraId="04E5F17F" w14:textId="0244199D" w:rsidR="00A3462E" w:rsidRDefault="00A3462E" w:rsidP="00A3462E">
          <w:pPr>
            <w:ind w:left="13"/>
            <w:rPr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36C181E" wp14:editId="2B7D55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00430" cy="900430"/>
                <wp:effectExtent l="0" t="0" r="0" b="0"/>
                <wp:wrapNone/>
                <wp:docPr id="1" name="Grafik 1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7" descr="gizlogo-standard-rgb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30" cy="900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3462E" w14:paraId="743792BC" w14:textId="77777777" w:rsidTr="00A3462E">
      <w:trPr>
        <w:gridAfter w:val="1"/>
        <w:wAfter w:w="3828" w:type="dxa"/>
      </w:trPr>
      <w:tc>
        <w:tcPr>
          <w:tcW w:w="5670" w:type="dxa"/>
          <w:hideMark/>
        </w:tcPr>
        <w:p w14:paraId="1623BDDD" w14:textId="77777777" w:rsidR="00A3462E" w:rsidRDefault="00A3462E" w:rsidP="00A3462E">
          <w:pPr>
            <w:tabs>
              <w:tab w:val="left" w:pos="993"/>
            </w:tabs>
            <w:spacing w:before="240" w:after="240" w:line="260" w:lineRule="exact"/>
            <w:ind w:left="-74"/>
            <w:rPr>
              <w:sz w:val="12"/>
            </w:rPr>
          </w:pPr>
          <w:r>
            <w:rPr>
              <w:sz w:val="12"/>
            </w:rPr>
            <w:t xml:space="preserve">Seite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PAGE </w:instrText>
          </w:r>
          <w:r>
            <w:rPr>
              <w:sz w:val="12"/>
            </w:rPr>
            <w:fldChar w:fldCharType="separate"/>
          </w:r>
          <w:r>
            <w:rPr>
              <w:noProof/>
              <w:sz w:val="12"/>
            </w:rPr>
            <w:t>2</w:t>
          </w:r>
          <w:r>
            <w:rPr>
              <w:sz w:val="12"/>
            </w:rPr>
            <w:fldChar w:fldCharType="end"/>
          </w:r>
          <w:r>
            <w:rPr>
              <w:sz w:val="12"/>
            </w:rPr>
            <w:t>/</w:t>
          </w:r>
          <w:r>
            <w:rPr>
              <w:noProof/>
              <w:sz w:val="12"/>
            </w:rPr>
            <w:fldChar w:fldCharType="begin"/>
          </w:r>
          <w:r>
            <w:rPr>
              <w:noProof/>
              <w:sz w:val="12"/>
            </w:rPr>
            <w:instrText xml:space="preserve"> NUMPAGES  \* MERGEFORMAT </w:instrText>
          </w:r>
          <w:r>
            <w:rPr>
              <w:noProof/>
              <w:sz w:val="12"/>
            </w:rPr>
            <w:fldChar w:fldCharType="separate"/>
          </w:r>
          <w:r>
            <w:rPr>
              <w:noProof/>
              <w:sz w:val="12"/>
            </w:rPr>
            <w:t>2</w:t>
          </w:r>
          <w:r>
            <w:rPr>
              <w:noProof/>
              <w:sz w:val="12"/>
            </w:rPr>
            <w:fldChar w:fldCharType="end"/>
          </w:r>
        </w:p>
      </w:tc>
    </w:tr>
  </w:tbl>
  <w:p w14:paraId="7E2F8994" w14:textId="77777777" w:rsidR="007A42C0" w:rsidRPr="0075476A" w:rsidRDefault="007A42C0" w:rsidP="0075476A">
    <w:pPr>
      <w:pStyle w:val="Fuzeile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"/>
      <w:gridCol w:w="4276"/>
      <w:gridCol w:w="1425"/>
      <w:gridCol w:w="3907"/>
    </w:tblGrid>
    <w:tr w:rsidR="009F3EBB" w14:paraId="082DE8E6" w14:textId="77777777" w:rsidTr="0029161E">
      <w:trPr>
        <w:gridBefore w:val="3"/>
        <w:wBefore w:w="6129" w:type="dxa"/>
        <w:trHeight w:hRule="exact" w:val="1559"/>
      </w:trPr>
      <w:tc>
        <w:tcPr>
          <w:tcW w:w="3907" w:type="dxa"/>
        </w:tcPr>
        <w:p w14:paraId="389D5E0D" w14:textId="42607C4C" w:rsidR="009F3EBB" w:rsidRDefault="002265C4" w:rsidP="009F3EBB">
          <w:pPr>
            <w:rPr>
              <w:noProof/>
              <w:sz w:val="20"/>
            </w:rPr>
          </w:pPr>
          <w:r w:rsidRPr="00964740">
            <w:rPr>
              <w:noProof/>
              <w:sz w:val="12"/>
              <w:u w:val="single"/>
            </w:rPr>
            <w:drawing>
              <wp:anchor distT="0" distB="0" distL="114300" distR="114300" simplePos="0" relativeHeight="251659264" behindDoc="1" locked="1" layoutInCell="1" allowOverlap="1" wp14:anchorId="0A8D40C3" wp14:editId="67FA2173">
                <wp:simplePos x="0" y="0"/>
                <wp:positionH relativeFrom="page">
                  <wp:posOffset>43180</wp:posOffset>
                </wp:positionH>
                <wp:positionV relativeFrom="page">
                  <wp:posOffset>3175</wp:posOffset>
                </wp:positionV>
                <wp:extent cx="2162215" cy="891251"/>
                <wp:effectExtent l="25400" t="0" r="0" b="0"/>
                <wp:wrapNone/>
                <wp:docPr id="323968408" name="Grafik 323968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unternehmen-de-sw-300 - Kopi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2215" cy="891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9F3EBB" w14:paraId="67CF0E41" w14:textId="77777777" w:rsidTr="0029161E">
      <w:trPr>
        <w:gridAfter w:val="2"/>
        <w:wAfter w:w="5332" w:type="dxa"/>
      </w:trPr>
      <w:tc>
        <w:tcPr>
          <w:tcW w:w="428" w:type="dxa"/>
        </w:tcPr>
        <w:p w14:paraId="644C80AA" w14:textId="77777777" w:rsidR="009F3EBB" w:rsidRDefault="009F3EBB" w:rsidP="009F3EBB">
          <w:pPr>
            <w:spacing w:before="270"/>
            <w:ind w:right="-57"/>
            <w:jc w:val="right"/>
            <w:rPr>
              <w:sz w:val="12"/>
            </w:rPr>
          </w:pPr>
        </w:p>
      </w:tc>
      <w:tc>
        <w:tcPr>
          <w:tcW w:w="4276" w:type="dxa"/>
        </w:tcPr>
        <w:p w14:paraId="65F0F40A" w14:textId="5DA7BBA0" w:rsidR="009F3EBB" w:rsidRDefault="009F3EBB" w:rsidP="009F3EBB">
          <w:pPr>
            <w:spacing w:before="240" w:line="260" w:lineRule="exact"/>
            <w:ind w:left="-57"/>
            <w:rPr>
              <w:sz w:val="12"/>
            </w:rPr>
          </w:pPr>
          <w:r>
            <w:rPr>
              <w:sz w:val="12"/>
            </w:rPr>
            <w:t xml:space="preserve">Seite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PAGE </w:instrText>
          </w:r>
          <w:r>
            <w:rPr>
              <w:sz w:val="12"/>
            </w:rPr>
            <w:fldChar w:fldCharType="separate"/>
          </w:r>
          <w:r>
            <w:rPr>
              <w:sz w:val="12"/>
            </w:rPr>
            <w:t>3</w:t>
          </w:r>
          <w:r>
            <w:rPr>
              <w:sz w:val="12"/>
            </w:rPr>
            <w:fldChar w:fldCharType="end"/>
          </w:r>
          <w:r>
            <w:rPr>
              <w:sz w:val="12"/>
            </w:rPr>
            <w:t>/</w:t>
          </w:r>
          <w:r>
            <w:rPr>
              <w:noProof/>
              <w:sz w:val="12"/>
            </w:rPr>
            <w:fldChar w:fldCharType="begin"/>
          </w:r>
          <w:r>
            <w:rPr>
              <w:noProof/>
              <w:sz w:val="12"/>
            </w:rPr>
            <w:instrText xml:space="preserve"> NUMPAGES  \* MERGEFORMAT </w:instrText>
          </w:r>
          <w:r>
            <w:rPr>
              <w:noProof/>
              <w:sz w:val="12"/>
            </w:rPr>
            <w:fldChar w:fldCharType="separate"/>
          </w:r>
          <w:r>
            <w:rPr>
              <w:noProof/>
              <w:sz w:val="12"/>
            </w:rPr>
            <w:t>6</w:t>
          </w:r>
          <w:r>
            <w:rPr>
              <w:noProof/>
              <w:sz w:val="12"/>
            </w:rPr>
            <w:fldChar w:fldCharType="end"/>
          </w:r>
        </w:p>
      </w:tc>
    </w:tr>
  </w:tbl>
  <w:p w14:paraId="2E4722A3" w14:textId="373D135E" w:rsidR="009F3EBB" w:rsidRPr="002265C4" w:rsidRDefault="009F3EBB" w:rsidP="009F3EBB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937220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D222C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282E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0741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57CD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29587B"/>
    <w:multiLevelType w:val="hybridMultilevel"/>
    <w:tmpl w:val="637875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8A6C38"/>
    <w:multiLevelType w:val="hybridMultilevel"/>
    <w:tmpl w:val="C212B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012F"/>
    <w:multiLevelType w:val="hybridMultilevel"/>
    <w:tmpl w:val="FFA27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900FB"/>
    <w:multiLevelType w:val="hybridMultilevel"/>
    <w:tmpl w:val="733421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279B3"/>
    <w:multiLevelType w:val="multilevel"/>
    <w:tmpl w:val="80F4AA5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0" w15:restartNumberingAfterBreak="0">
    <w:nsid w:val="37C2416B"/>
    <w:multiLevelType w:val="multilevel"/>
    <w:tmpl w:val="65249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D574975"/>
    <w:multiLevelType w:val="multilevel"/>
    <w:tmpl w:val="860289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2" w15:restartNumberingAfterBreak="0">
    <w:nsid w:val="52597A11"/>
    <w:multiLevelType w:val="hybridMultilevel"/>
    <w:tmpl w:val="DFF08856"/>
    <w:lvl w:ilvl="0" w:tplc="B8D2DE7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D5B00"/>
    <w:multiLevelType w:val="hybridMultilevel"/>
    <w:tmpl w:val="8870C012"/>
    <w:lvl w:ilvl="0" w:tplc="690C669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5215C4"/>
    <w:multiLevelType w:val="hybridMultilevel"/>
    <w:tmpl w:val="8A2ADA60"/>
    <w:lvl w:ilvl="0" w:tplc="A430591C">
      <w:start w:val="1"/>
      <w:numFmt w:val="bullet"/>
      <w:pStyle w:val="Aufzhlungen"/>
      <w:lvlText w:val=""/>
      <w:lvlJc w:val="left"/>
      <w:pPr>
        <w:ind w:left="397" w:hanging="170"/>
      </w:pPr>
      <w:rPr>
        <w:rFonts w:ascii="Symbol" w:hAnsi="Symbol" w:hint="default"/>
        <w:sz w:val="1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52365"/>
    <w:multiLevelType w:val="hybridMultilevel"/>
    <w:tmpl w:val="7FDA31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0360A"/>
    <w:multiLevelType w:val="multilevel"/>
    <w:tmpl w:val="C7D0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815948100">
    <w:abstractNumId w:val="4"/>
  </w:num>
  <w:num w:numId="2" w16cid:durableId="1531995537">
    <w:abstractNumId w:val="3"/>
  </w:num>
  <w:num w:numId="3" w16cid:durableId="1499997212">
    <w:abstractNumId w:val="2"/>
  </w:num>
  <w:num w:numId="4" w16cid:durableId="827942816">
    <w:abstractNumId w:val="1"/>
  </w:num>
  <w:num w:numId="5" w16cid:durableId="1868518198">
    <w:abstractNumId w:val="0"/>
  </w:num>
  <w:num w:numId="6" w16cid:durableId="207719448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0011243">
    <w:abstractNumId w:val="10"/>
  </w:num>
  <w:num w:numId="8" w16cid:durableId="1624651955">
    <w:abstractNumId w:val="7"/>
  </w:num>
  <w:num w:numId="9" w16cid:durableId="144472739">
    <w:abstractNumId w:val="14"/>
  </w:num>
  <w:num w:numId="10" w16cid:durableId="341519312">
    <w:abstractNumId w:val="6"/>
  </w:num>
  <w:num w:numId="11" w16cid:durableId="14441139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85852522">
    <w:abstractNumId w:val="5"/>
  </w:num>
  <w:num w:numId="13" w16cid:durableId="1792702790">
    <w:abstractNumId w:val="15"/>
  </w:num>
  <w:num w:numId="14" w16cid:durableId="448280882">
    <w:abstractNumId w:val="16"/>
  </w:num>
  <w:num w:numId="15" w16cid:durableId="2017144850">
    <w:abstractNumId w:val="12"/>
  </w:num>
  <w:num w:numId="16" w16cid:durableId="685055849">
    <w:abstractNumId w:val="11"/>
  </w:num>
  <w:num w:numId="17" w16cid:durableId="1356997921">
    <w:abstractNumId w:val="8"/>
  </w:num>
  <w:num w:numId="18" w16cid:durableId="2075737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57"/>
  <w:drawingGridVerticalSpacing w:val="57"/>
  <w:displayHorizontalDrawingGridEvery w:val="5"/>
  <w:displayVerticalDrawingGridEvery w:val="5"/>
  <w:doNotUseMarginsForDrawingGridOrigin/>
  <w:drawingGridHorizontalOrigin w:val="1871"/>
  <w:drawingGridVerticalOrigin w:val="2948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IZ_MARGINAL" w:val=" 1"/>
  </w:docVars>
  <w:rsids>
    <w:rsidRoot w:val="001C0681"/>
    <w:rsid w:val="00006D34"/>
    <w:rsid w:val="00020C47"/>
    <w:rsid w:val="00026652"/>
    <w:rsid w:val="00027303"/>
    <w:rsid w:val="00027EB4"/>
    <w:rsid w:val="000368B3"/>
    <w:rsid w:val="00041622"/>
    <w:rsid w:val="00041C34"/>
    <w:rsid w:val="0004260E"/>
    <w:rsid w:val="000455A8"/>
    <w:rsid w:val="00050882"/>
    <w:rsid w:val="000548AF"/>
    <w:rsid w:val="00056930"/>
    <w:rsid w:val="00057047"/>
    <w:rsid w:val="000660CD"/>
    <w:rsid w:val="00070558"/>
    <w:rsid w:val="00080BC4"/>
    <w:rsid w:val="000834B6"/>
    <w:rsid w:val="00086769"/>
    <w:rsid w:val="00094172"/>
    <w:rsid w:val="00095C6A"/>
    <w:rsid w:val="000A1D20"/>
    <w:rsid w:val="000A3759"/>
    <w:rsid w:val="000A501F"/>
    <w:rsid w:val="000A7F44"/>
    <w:rsid w:val="000B043F"/>
    <w:rsid w:val="000B4A34"/>
    <w:rsid w:val="000C093E"/>
    <w:rsid w:val="000C438C"/>
    <w:rsid w:val="000C60BE"/>
    <w:rsid w:val="000C6DAD"/>
    <w:rsid w:val="000D0969"/>
    <w:rsid w:val="000E244D"/>
    <w:rsid w:val="000E63B9"/>
    <w:rsid w:val="000F238F"/>
    <w:rsid w:val="000F24A7"/>
    <w:rsid w:val="000F2F61"/>
    <w:rsid w:val="000F416B"/>
    <w:rsid w:val="001051BA"/>
    <w:rsid w:val="001054E2"/>
    <w:rsid w:val="00105B70"/>
    <w:rsid w:val="00112430"/>
    <w:rsid w:val="0011723E"/>
    <w:rsid w:val="001244FF"/>
    <w:rsid w:val="00136E4B"/>
    <w:rsid w:val="001408CC"/>
    <w:rsid w:val="001422EC"/>
    <w:rsid w:val="00143284"/>
    <w:rsid w:val="001466DB"/>
    <w:rsid w:val="00156B7A"/>
    <w:rsid w:val="00170476"/>
    <w:rsid w:val="00173440"/>
    <w:rsid w:val="001740BB"/>
    <w:rsid w:val="00176E3D"/>
    <w:rsid w:val="00181BD2"/>
    <w:rsid w:val="001826A5"/>
    <w:rsid w:val="00184F97"/>
    <w:rsid w:val="00196168"/>
    <w:rsid w:val="00197F7D"/>
    <w:rsid w:val="001A1AC8"/>
    <w:rsid w:val="001A732F"/>
    <w:rsid w:val="001B086A"/>
    <w:rsid w:val="001B4F13"/>
    <w:rsid w:val="001B5815"/>
    <w:rsid w:val="001B6AA3"/>
    <w:rsid w:val="001C0681"/>
    <w:rsid w:val="001C1A48"/>
    <w:rsid w:val="001C77F2"/>
    <w:rsid w:val="001D1F6A"/>
    <w:rsid w:val="001D4E8A"/>
    <w:rsid w:val="001D6C67"/>
    <w:rsid w:val="001D6E31"/>
    <w:rsid w:val="001E046C"/>
    <w:rsid w:val="001E0529"/>
    <w:rsid w:val="001E376A"/>
    <w:rsid w:val="001E4730"/>
    <w:rsid w:val="001E6C6C"/>
    <w:rsid w:val="001E6F05"/>
    <w:rsid w:val="0020366E"/>
    <w:rsid w:val="002265C4"/>
    <w:rsid w:val="00232C67"/>
    <w:rsid w:val="002351EA"/>
    <w:rsid w:val="00240265"/>
    <w:rsid w:val="00246B66"/>
    <w:rsid w:val="00246D2C"/>
    <w:rsid w:val="0026442C"/>
    <w:rsid w:val="00264D39"/>
    <w:rsid w:val="00265795"/>
    <w:rsid w:val="00265B70"/>
    <w:rsid w:val="00276E6B"/>
    <w:rsid w:val="002806E5"/>
    <w:rsid w:val="002928AB"/>
    <w:rsid w:val="00293285"/>
    <w:rsid w:val="002A0D34"/>
    <w:rsid w:val="002A22A2"/>
    <w:rsid w:val="002A373D"/>
    <w:rsid w:val="002A42B6"/>
    <w:rsid w:val="002A4505"/>
    <w:rsid w:val="002A4DDC"/>
    <w:rsid w:val="002B2D92"/>
    <w:rsid w:val="002B3ADD"/>
    <w:rsid w:val="002B5E1D"/>
    <w:rsid w:val="002C5057"/>
    <w:rsid w:val="002C526C"/>
    <w:rsid w:val="002C6117"/>
    <w:rsid w:val="002C70FE"/>
    <w:rsid w:val="002D5263"/>
    <w:rsid w:val="002E252E"/>
    <w:rsid w:val="002E5EF7"/>
    <w:rsid w:val="002E631A"/>
    <w:rsid w:val="002F0BBC"/>
    <w:rsid w:val="002F1579"/>
    <w:rsid w:val="002F3815"/>
    <w:rsid w:val="002F68C9"/>
    <w:rsid w:val="00300379"/>
    <w:rsid w:val="003044A3"/>
    <w:rsid w:val="00307BF3"/>
    <w:rsid w:val="003135E0"/>
    <w:rsid w:val="00313CF3"/>
    <w:rsid w:val="00313DC4"/>
    <w:rsid w:val="003162C1"/>
    <w:rsid w:val="00316906"/>
    <w:rsid w:val="00320B4B"/>
    <w:rsid w:val="00323D8A"/>
    <w:rsid w:val="003249D8"/>
    <w:rsid w:val="003315D3"/>
    <w:rsid w:val="003354F3"/>
    <w:rsid w:val="00342157"/>
    <w:rsid w:val="00345128"/>
    <w:rsid w:val="0034548C"/>
    <w:rsid w:val="003505C1"/>
    <w:rsid w:val="00355494"/>
    <w:rsid w:val="00360FC1"/>
    <w:rsid w:val="00361D0A"/>
    <w:rsid w:val="003654CE"/>
    <w:rsid w:val="00367B18"/>
    <w:rsid w:val="003751F4"/>
    <w:rsid w:val="003852D3"/>
    <w:rsid w:val="003862CE"/>
    <w:rsid w:val="003903A0"/>
    <w:rsid w:val="003924E5"/>
    <w:rsid w:val="00396247"/>
    <w:rsid w:val="003A2C8B"/>
    <w:rsid w:val="003A70CF"/>
    <w:rsid w:val="003B00A9"/>
    <w:rsid w:val="003B051D"/>
    <w:rsid w:val="003B1437"/>
    <w:rsid w:val="003B2B39"/>
    <w:rsid w:val="003B6885"/>
    <w:rsid w:val="003B74AC"/>
    <w:rsid w:val="003C1EBB"/>
    <w:rsid w:val="003C273A"/>
    <w:rsid w:val="003C2AAD"/>
    <w:rsid w:val="003C3BCC"/>
    <w:rsid w:val="003C7640"/>
    <w:rsid w:val="003E4D43"/>
    <w:rsid w:val="003E5B2D"/>
    <w:rsid w:val="003E7933"/>
    <w:rsid w:val="003F4785"/>
    <w:rsid w:val="00401655"/>
    <w:rsid w:val="00401F14"/>
    <w:rsid w:val="004024F9"/>
    <w:rsid w:val="00404802"/>
    <w:rsid w:val="004052BD"/>
    <w:rsid w:val="004063EA"/>
    <w:rsid w:val="00410682"/>
    <w:rsid w:val="00417980"/>
    <w:rsid w:val="00424F8F"/>
    <w:rsid w:val="00426990"/>
    <w:rsid w:val="0043048A"/>
    <w:rsid w:val="0044544A"/>
    <w:rsid w:val="00460209"/>
    <w:rsid w:val="00470F29"/>
    <w:rsid w:val="004754ED"/>
    <w:rsid w:val="004818D1"/>
    <w:rsid w:val="0048253D"/>
    <w:rsid w:val="004825DE"/>
    <w:rsid w:val="004861F8"/>
    <w:rsid w:val="00486F85"/>
    <w:rsid w:val="00496790"/>
    <w:rsid w:val="004A18CA"/>
    <w:rsid w:val="004A46C5"/>
    <w:rsid w:val="004B167B"/>
    <w:rsid w:val="004B50D3"/>
    <w:rsid w:val="004C0641"/>
    <w:rsid w:val="004C0DFF"/>
    <w:rsid w:val="004C2A2B"/>
    <w:rsid w:val="004D5CC6"/>
    <w:rsid w:val="004D6270"/>
    <w:rsid w:val="004D6385"/>
    <w:rsid w:val="004D7FA2"/>
    <w:rsid w:val="004E1873"/>
    <w:rsid w:val="004E18D4"/>
    <w:rsid w:val="004F1182"/>
    <w:rsid w:val="004F30DF"/>
    <w:rsid w:val="004F497F"/>
    <w:rsid w:val="004F58ED"/>
    <w:rsid w:val="004F7BD2"/>
    <w:rsid w:val="005134A6"/>
    <w:rsid w:val="00523D66"/>
    <w:rsid w:val="00525F48"/>
    <w:rsid w:val="00530F4B"/>
    <w:rsid w:val="005364B2"/>
    <w:rsid w:val="0055018A"/>
    <w:rsid w:val="00552171"/>
    <w:rsid w:val="005676C9"/>
    <w:rsid w:val="00571973"/>
    <w:rsid w:val="00572084"/>
    <w:rsid w:val="00574134"/>
    <w:rsid w:val="00575450"/>
    <w:rsid w:val="00585B5C"/>
    <w:rsid w:val="005876E7"/>
    <w:rsid w:val="00593E54"/>
    <w:rsid w:val="005A199F"/>
    <w:rsid w:val="005A2B76"/>
    <w:rsid w:val="005A499F"/>
    <w:rsid w:val="005A5048"/>
    <w:rsid w:val="005A64BF"/>
    <w:rsid w:val="005B285E"/>
    <w:rsid w:val="005C0DFD"/>
    <w:rsid w:val="005D09DA"/>
    <w:rsid w:val="005D110E"/>
    <w:rsid w:val="005D6105"/>
    <w:rsid w:val="005E20FA"/>
    <w:rsid w:val="005E279D"/>
    <w:rsid w:val="005E3C44"/>
    <w:rsid w:val="005E7C67"/>
    <w:rsid w:val="005F04E2"/>
    <w:rsid w:val="005F2915"/>
    <w:rsid w:val="005F2F49"/>
    <w:rsid w:val="005F4FC1"/>
    <w:rsid w:val="006025BD"/>
    <w:rsid w:val="00605657"/>
    <w:rsid w:val="006070C4"/>
    <w:rsid w:val="006208B1"/>
    <w:rsid w:val="006274B8"/>
    <w:rsid w:val="0063267C"/>
    <w:rsid w:val="0063309A"/>
    <w:rsid w:val="00634F4E"/>
    <w:rsid w:val="0063676C"/>
    <w:rsid w:val="0064178B"/>
    <w:rsid w:val="00643143"/>
    <w:rsid w:val="0064372E"/>
    <w:rsid w:val="00651B56"/>
    <w:rsid w:val="00654ADA"/>
    <w:rsid w:val="0065750A"/>
    <w:rsid w:val="006723F4"/>
    <w:rsid w:val="00672A80"/>
    <w:rsid w:val="00673813"/>
    <w:rsid w:val="00682DD6"/>
    <w:rsid w:val="00684F35"/>
    <w:rsid w:val="00685E44"/>
    <w:rsid w:val="00697672"/>
    <w:rsid w:val="006B0223"/>
    <w:rsid w:val="006B11D9"/>
    <w:rsid w:val="006C11D8"/>
    <w:rsid w:val="006D3E44"/>
    <w:rsid w:val="006D4A20"/>
    <w:rsid w:val="006D5C6B"/>
    <w:rsid w:val="006D6565"/>
    <w:rsid w:val="006D74D8"/>
    <w:rsid w:val="006E116B"/>
    <w:rsid w:val="006F0AAE"/>
    <w:rsid w:val="006F544A"/>
    <w:rsid w:val="006F6F10"/>
    <w:rsid w:val="0070203F"/>
    <w:rsid w:val="00706FE9"/>
    <w:rsid w:val="00707638"/>
    <w:rsid w:val="00713460"/>
    <w:rsid w:val="00715D92"/>
    <w:rsid w:val="0072450E"/>
    <w:rsid w:val="00724A2D"/>
    <w:rsid w:val="0073062A"/>
    <w:rsid w:val="0073109D"/>
    <w:rsid w:val="007316F4"/>
    <w:rsid w:val="007321DE"/>
    <w:rsid w:val="00737490"/>
    <w:rsid w:val="007403C6"/>
    <w:rsid w:val="007424F7"/>
    <w:rsid w:val="0074711B"/>
    <w:rsid w:val="0074762F"/>
    <w:rsid w:val="00750B07"/>
    <w:rsid w:val="00751ED0"/>
    <w:rsid w:val="0075476A"/>
    <w:rsid w:val="0076547C"/>
    <w:rsid w:val="007712B4"/>
    <w:rsid w:val="00780CEA"/>
    <w:rsid w:val="00781812"/>
    <w:rsid w:val="00782286"/>
    <w:rsid w:val="00782AB3"/>
    <w:rsid w:val="007870BE"/>
    <w:rsid w:val="00790B11"/>
    <w:rsid w:val="007966A6"/>
    <w:rsid w:val="007A42C0"/>
    <w:rsid w:val="007A5656"/>
    <w:rsid w:val="007A6878"/>
    <w:rsid w:val="007B05DA"/>
    <w:rsid w:val="007B3CCA"/>
    <w:rsid w:val="007B5DE3"/>
    <w:rsid w:val="007C7B09"/>
    <w:rsid w:val="007D1335"/>
    <w:rsid w:val="007D4C81"/>
    <w:rsid w:val="007D50B8"/>
    <w:rsid w:val="007E35C8"/>
    <w:rsid w:val="007E3A9D"/>
    <w:rsid w:val="007E4614"/>
    <w:rsid w:val="007E49E5"/>
    <w:rsid w:val="008011DA"/>
    <w:rsid w:val="0080498D"/>
    <w:rsid w:val="00806451"/>
    <w:rsid w:val="00810A06"/>
    <w:rsid w:val="00810D90"/>
    <w:rsid w:val="008130E7"/>
    <w:rsid w:val="00820C96"/>
    <w:rsid w:val="00825351"/>
    <w:rsid w:val="008307F3"/>
    <w:rsid w:val="00843EAB"/>
    <w:rsid w:val="00846692"/>
    <w:rsid w:val="00856EC1"/>
    <w:rsid w:val="00861CA0"/>
    <w:rsid w:val="00867134"/>
    <w:rsid w:val="00870C54"/>
    <w:rsid w:val="0087554E"/>
    <w:rsid w:val="00880E40"/>
    <w:rsid w:val="00890A1C"/>
    <w:rsid w:val="00893D05"/>
    <w:rsid w:val="0089481C"/>
    <w:rsid w:val="00895401"/>
    <w:rsid w:val="00896DB7"/>
    <w:rsid w:val="008A3CF8"/>
    <w:rsid w:val="008A4D09"/>
    <w:rsid w:val="008A4D82"/>
    <w:rsid w:val="008B013D"/>
    <w:rsid w:val="008B2BA1"/>
    <w:rsid w:val="008B2BBA"/>
    <w:rsid w:val="008C4FBA"/>
    <w:rsid w:val="008D07F6"/>
    <w:rsid w:val="008D164D"/>
    <w:rsid w:val="008D1DE9"/>
    <w:rsid w:val="008D1E81"/>
    <w:rsid w:val="008D44FE"/>
    <w:rsid w:val="008E435C"/>
    <w:rsid w:val="008E5EBC"/>
    <w:rsid w:val="008F7CD0"/>
    <w:rsid w:val="009005A2"/>
    <w:rsid w:val="00905C7B"/>
    <w:rsid w:val="009119D1"/>
    <w:rsid w:val="009125B5"/>
    <w:rsid w:val="00914ABC"/>
    <w:rsid w:val="00914E32"/>
    <w:rsid w:val="009260D3"/>
    <w:rsid w:val="0093545D"/>
    <w:rsid w:val="00950275"/>
    <w:rsid w:val="00966E1F"/>
    <w:rsid w:val="00971682"/>
    <w:rsid w:val="00971BE6"/>
    <w:rsid w:val="00973385"/>
    <w:rsid w:val="009754F2"/>
    <w:rsid w:val="009776F7"/>
    <w:rsid w:val="009859AA"/>
    <w:rsid w:val="00990062"/>
    <w:rsid w:val="009941B1"/>
    <w:rsid w:val="009A3222"/>
    <w:rsid w:val="009A42CF"/>
    <w:rsid w:val="009A56CB"/>
    <w:rsid w:val="009B0D28"/>
    <w:rsid w:val="009B118F"/>
    <w:rsid w:val="009B1F53"/>
    <w:rsid w:val="009C1EB0"/>
    <w:rsid w:val="009C3609"/>
    <w:rsid w:val="009D3ED9"/>
    <w:rsid w:val="009D48B5"/>
    <w:rsid w:val="009E0A52"/>
    <w:rsid w:val="009E190C"/>
    <w:rsid w:val="009E3FE8"/>
    <w:rsid w:val="009E610E"/>
    <w:rsid w:val="009F1D46"/>
    <w:rsid w:val="009F28DC"/>
    <w:rsid w:val="009F3EBB"/>
    <w:rsid w:val="009F3FF6"/>
    <w:rsid w:val="009F4568"/>
    <w:rsid w:val="00A01030"/>
    <w:rsid w:val="00A062C2"/>
    <w:rsid w:val="00A10166"/>
    <w:rsid w:val="00A11F85"/>
    <w:rsid w:val="00A1518D"/>
    <w:rsid w:val="00A213B5"/>
    <w:rsid w:val="00A24A21"/>
    <w:rsid w:val="00A25E51"/>
    <w:rsid w:val="00A27367"/>
    <w:rsid w:val="00A3462E"/>
    <w:rsid w:val="00A403F1"/>
    <w:rsid w:val="00A42096"/>
    <w:rsid w:val="00A42658"/>
    <w:rsid w:val="00A46D4B"/>
    <w:rsid w:val="00A51C1D"/>
    <w:rsid w:val="00A54976"/>
    <w:rsid w:val="00A55115"/>
    <w:rsid w:val="00A559C8"/>
    <w:rsid w:val="00A578D3"/>
    <w:rsid w:val="00A6044B"/>
    <w:rsid w:val="00A620B7"/>
    <w:rsid w:val="00A70822"/>
    <w:rsid w:val="00A732C7"/>
    <w:rsid w:val="00A73F07"/>
    <w:rsid w:val="00A8576F"/>
    <w:rsid w:val="00AA00DD"/>
    <w:rsid w:val="00AA1B84"/>
    <w:rsid w:val="00AA757C"/>
    <w:rsid w:val="00AB5523"/>
    <w:rsid w:val="00AC1052"/>
    <w:rsid w:val="00AC209E"/>
    <w:rsid w:val="00AC3DC6"/>
    <w:rsid w:val="00AC41EB"/>
    <w:rsid w:val="00AD1040"/>
    <w:rsid w:val="00AD4DBB"/>
    <w:rsid w:val="00AD5779"/>
    <w:rsid w:val="00AD6776"/>
    <w:rsid w:val="00AD70A5"/>
    <w:rsid w:val="00AE4192"/>
    <w:rsid w:val="00AE5739"/>
    <w:rsid w:val="00AE7B87"/>
    <w:rsid w:val="00AF7168"/>
    <w:rsid w:val="00B04C52"/>
    <w:rsid w:val="00B060BC"/>
    <w:rsid w:val="00B10812"/>
    <w:rsid w:val="00B1524A"/>
    <w:rsid w:val="00B209F5"/>
    <w:rsid w:val="00B220D8"/>
    <w:rsid w:val="00B26359"/>
    <w:rsid w:val="00B30107"/>
    <w:rsid w:val="00B30A22"/>
    <w:rsid w:val="00B31BB6"/>
    <w:rsid w:val="00B34B7B"/>
    <w:rsid w:val="00B35579"/>
    <w:rsid w:val="00B36AB1"/>
    <w:rsid w:val="00B40A69"/>
    <w:rsid w:val="00B41077"/>
    <w:rsid w:val="00B43D6E"/>
    <w:rsid w:val="00B51A86"/>
    <w:rsid w:val="00B556EA"/>
    <w:rsid w:val="00B557D0"/>
    <w:rsid w:val="00B608CA"/>
    <w:rsid w:val="00B66CFC"/>
    <w:rsid w:val="00B66DA8"/>
    <w:rsid w:val="00B7005F"/>
    <w:rsid w:val="00B7087A"/>
    <w:rsid w:val="00B761C7"/>
    <w:rsid w:val="00B7726E"/>
    <w:rsid w:val="00B808AD"/>
    <w:rsid w:val="00B83014"/>
    <w:rsid w:val="00B917F6"/>
    <w:rsid w:val="00BA5F4B"/>
    <w:rsid w:val="00BB3E68"/>
    <w:rsid w:val="00BB5014"/>
    <w:rsid w:val="00BC3524"/>
    <w:rsid w:val="00BC662C"/>
    <w:rsid w:val="00BD50B3"/>
    <w:rsid w:val="00BD6657"/>
    <w:rsid w:val="00BD691C"/>
    <w:rsid w:val="00BE304F"/>
    <w:rsid w:val="00BE460E"/>
    <w:rsid w:val="00BE46A6"/>
    <w:rsid w:val="00BE4991"/>
    <w:rsid w:val="00BE5874"/>
    <w:rsid w:val="00BE70DF"/>
    <w:rsid w:val="00BF2C1A"/>
    <w:rsid w:val="00BF48DA"/>
    <w:rsid w:val="00BF4A4F"/>
    <w:rsid w:val="00C00845"/>
    <w:rsid w:val="00C009A7"/>
    <w:rsid w:val="00C0189A"/>
    <w:rsid w:val="00C02B51"/>
    <w:rsid w:val="00C032A7"/>
    <w:rsid w:val="00C033FB"/>
    <w:rsid w:val="00C0555C"/>
    <w:rsid w:val="00C12830"/>
    <w:rsid w:val="00C14A04"/>
    <w:rsid w:val="00C168F6"/>
    <w:rsid w:val="00C310C9"/>
    <w:rsid w:val="00C37846"/>
    <w:rsid w:val="00C47D8B"/>
    <w:rsid w:val="00C546B0"/>
    <w:rsid w:val="00C621F4"/>
    <w:rsid w:val="00C63CF3"/>
    <w:rsid w:val="00C6498B"/>
    <w:rsid w:val="00C7248F"/>
    <w:rsid w:val="00C738CA"/>
    <w:rsid w:val="00C766F8"/>
    <w:rsid w:val="00C83BA8"/>
    <w:rsid w:val="00C851CF"/>
    <w:rsid w:val="00C85FDA"/>
    <w:rsid w:val="00C97F29"/>
    <w:rsid w:val="00CA3955"/>
    <w:rsid w:val="00CA4EE4"/>
    <w:rsid w:val="00CB4B9C"/>
    <w:rsid w:val="00CC1818"/>
    <w:rsid w:val="00CC5C1D"/>
    <w:rsid w:val="00CC66FE"/>
    <w:rsid w:val="00CC7C3A"/>
    <w:rsid w:val="00CD1416"/>
    <w:rsid w:val="00CD6965"/>
    <w:rsid w:val="00CF2F35"/>
    <w:rsid w:val="00CF4E7B"/>
    <w:rsid w:val="00D00E72"/>
    <w:rsid w:val="00D024A4"/>
    <w:rsid w:val="00D03092"/>
    <w:rsid w:val="00D03E6C"/>
    <w:rsid w:val="00D04084"/>
    <w:rsid w:val="00D0451F"/>
    <w:rsid w:val="00D12E4C"/>
    <w:rsid w:val="00D143AC"/>
    <w:rsid w:val="00D16A01"/>
    <w:rsid w:val="00D240A3"/>
    <w:rsid w:val="00D26A83"/>
    <w:rsid w:val="00D30C31"/>
    <w:rsid w:val="00D31798"/>
    <w:rsid w:val="00D327B5"/>
    <w:rsid w:val="00D37B4C"/>
    <w:rsid w:val="00D402BE"/>
    <w:rsid w:val="00D40A9C"/>
    <w:rsid w:val="00D43F56"/>
    <w:rsid w:val="00D6349E"/>
    <w:rsid w:val="00D66920"/>
    <w:rsid w:val="00D720A2"/>
    <w:rsid w:val="00D8577A"/>
    <w:rsid w:val="00D85BBE"/>
    <w:rsid w:val="00D85C03"/>
    <w:rsid w:val="00D86D7B"/>
    <w:rsid w:val="00D87FD2"/>
    <w:rsid w:val="00DA2584"/>
    <w:rsid w:val="00DB1B58"/>
    <w:rsid w:val="00DB44D2"/>
    <w:rsid w:val="00DB49D7"/>
    <w:rsid w:val="00DB4AC6"/>
    <w:rsid w:val="00DB4AF1"/>
    <w:rsid w:val="00DB5586"/>
    <w:rsid w:val="00DC1A58"/>
    <w:rsid w:val="00DD24D1"/>
    <w:rsid w:val="00DD2A01"/>
    <w:rsid w:val="00DD7653"/>
    <w:rsid w:val="00DE5C0E"/>
    <w:rsid w:val="00DE7973"/>
    <w:rsid w:val="00DF13A2"/>
    <w:rsid w:val="00DF3FC5"/>
    <w:rsid w:val="00DF6A7B"/>
    <w:rsid w:val="00DF6FC5"/>
    <w:rsid w:val="00E01C9F"/>
    <w:rsid w:val="00E06D37"/>
    <w:rsid w:val="00E078F4"/>
    <w:rsid w:val="00E138A0"/>
    <w:rsid w:val="00E30481"/>
    <w:rsid w:val="00E31E27"/>
    <w:rsid w:val="00E43DF3"/>
    <w:rsid w:val="00E440A3"/>
    <w:rsid w:val="00E475E9"/>
    <w:rsid w:val="00E6275A"/>
    <w:rsid w:val="00E73752"/>
    <w:rsid w:val="00E74D7F"/>
    <w:rsid w:val="00E81A00"/>
    <w:rsid w:val="00E81AD3"/>
    <w:rsid w:val="00E835AE"/>
    <w:rsid w:val="00E93A3D"/>
    <w:rsid w:val="00E95705"/>
    <w:rsid w:val="00E96AF8"/>
    <w:rsid w:val="00E97FC6"/>
    <w:rsid w:val="00EA2AEF"/>
    <w:rsid w:val="00EA3439"/>
    <w:rsid w:val="00EA470C"/>
    <w:rsid w:val="00EB185E"/>
    <w:rsid w:val="00EB1ED5"/>
    <w:rsid w:val="00EB4422"/>
    <w:rsid w:val="00EB5019"/>
    <w:rsid w:val="00EB7454"/>
    <w:rsid w:val="00EC1CAC"/>
    <w:rsid w:val="00ED39D6"/>
    <w:rsid w:val="00EE143F"/>
    <w:rsid w:val="00EE7C03"/>
    <w:rsid w:val="00EF09CF"/>
    <w:rsid w:val="00EF232C"/>
    <w:rsid w:val="00EF4E4E"/>
    <w:rsid w:val="00F03936"/>
    <w:rsid w:val="00F0673E"/>
    <w:rsid w:val="00F1232B"/>
    <w:rsid w:val="00F125F9"/>
    <w:rsid w:val="00F17271"/>
    <w:rsid w:val="00F17B43"/>
    <w:rsid w:val="00F21E6D"/>
    <w:rsid w:val="00F22150"/>
    <w:rsid w:val="00F33CFA"/>
    <w:rsid w:val="00F3554B"/>
    <w:rsid w:val="00F35E98"/>
    <w:rsid w:val="00F404D4"/>
    <w:rsid w:val="00F4328C"/>
    <w:rsid w:val="00F44AF9"/>
    <w:rsid w:val="00F44D83"/>
    <w:rsid w:val="00F557CB"/>
    <w:rsid w:val="00F6076D"/>
    <w:rsid w:val="00F62714"/>
    <w:rsid w:val="00F62EFA"/>
    <w:rsid w:val="00F677B7"/>
    <w:rsid w:val="00F7438F"/>
    <w:rsid w:val="00F8082F"/>
    <w:rsid w:val="00F8118B"/>
    <w:rsid w:val="00F81453"/>
    <w:rsid w:val="00F81C92"/>
    <w:rsid w:val="00F91A08"/>
    <w:rsid w:val="00F937B0"/>
    <w:rsid w:val="00FA322E"/>
    <w:rsid w:val="00FA40A4"/>
    <w:rsid w:val="00FA42B6"/>
    <w:rsid w:val="00FA4FE1"/>
    <w:rsid w:val="00FB6FC6"/>
    <w:rsid w:val="00FC493B"/>
    <w:rsid w:val="00FC7EFB"/>
    <w:rsid w:val="00FD3705"/>
    <w:rsid w:val="00F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B5F81"/>
  <w15:docId w15:val="{9CF46B5D-F30B-41ED-B8B1-8E6BC042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078F4"/>
    <w:rPr>
      <w:rFonts w:ascii="Arial" w:hAnsi="Arial"/>
      <w:sz w:val="18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7403C6"/>
    <w:pPr>
      <w:keepNext/>
      <w:spacing w:before="240"/>
      <w:outlineLvl w:val="0"/>
    </w:pPr>
    <w:rPr>
      <w:b/>
      <w:sz w:val="26"/>
    </w:rPr>
  </w:style>
  <w:style w:type="paragraph" w:styleId="berschrift2">
    <w:name w:val="heading 2"/>
    <w:basedOn w:val="Standard"/>
    <w:next w:val="Standard"/>
    <w:qFormat/>
    <w:rsid w:val="007403C6"/>
    <w:pPr>
      <w:keepNext/>
      <w:spacing w:before="24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7403C6"/>
    <w:pPr>
      <w:keepNext/>
      <w:spacing w:before="24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rsid w:val="007403C6"/>
    <w:pPr>
      <w:tabs>
        <w:tab w:val="left" w:pos="425"/>
      </w:tabs>
      <w:ind w:left="425" w:hanging="425"/>
    </w:pPr>
  </w:style>
  <w:style w:type="paragraph" w:customStyle="1" w:styleId="2Einrckung">
    <w:name w:val="2. Einrückung"/>
    <w:basedOn w:val="Standard"/>
    <w:rsid w:val="007403C6"/>
    <w:pPr>
      <w:tabs>
        <w:tab w:val="left" w:pos="425"/>
        <w:tab w:val="left" w:pos="851"/>
      </w:tabs>
      <w:ind w:left="850" w:hanging="425"/>
    </w:pPr>
  </w:style>
  <w:style w:type="paragraph" w:customStyle="1" w:styleId="3Einrckung">
    <w:name w:val="3. Einrückung"/>
    <w:basedOn w:val="Standard"/>
    <w:rsid w:val="007403C6"/>
    <w:pPr>
      <w:tabs>
        <w:tab w:val="left" w:pos="851"/>
        <w:tab w:val="left" w:pos="1418"/>
      </w:tabs>
      <w:ind w:left="1418" w:hanging="567"/>
    </w:pPr>
  </w:style>
  <w:style w:type="paragraph" w:styleId="Fuzeile">
    <w:name w:val="footer"/>
    <w:basedOn w:val="Standard"/>
    <w:link w:val="FuzeileZchn"/>
    <w:uiPriority w:val="99"/>
    <w:rsid w:val="001051BA"/>
    <w:rPr>
      <w:sz w:val="14"/>
    </w:rPr>
  </w:style>
  <w:style w:type="paragraph" w:styleId="Kopfzeile">
    <w:name w:val="header"/>
    <w:basedOn w:val="Standard"/>
    <w:rsid w:val="007403C6"/>
  </w:style>
  <w:style w:type="paragraph" w:styleId="Sprechblasentext">
    <w:name w:val="Balloon Text"/>
    <w:basedOn w:val="Standard"/>
    <w:link w:val="SprechblasentextZchn"/>
    <w:rsid w:val="008954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95401"/>
    <w:rPr>
      <w:rFonts w:ascii="Tahoma" w:hAnsi="Tahoma" w:cs="Tahoma"/>
      <w:sz w:val="16"/>
      <w:szCs w:val="16"/>
    </w:rPr>
  </w:style>
  <w:style w:type="paragraph" w:customStyle="1" w:styleId="Kontaktangaben">
    <w:name w:val="Kontaktangaben"/>
    <w:basedOn w:val="Standard"/>
    <w:qFormat/>
    <w:rsid w:val="00FA322E"/>
    <w:pPr>
      <w:tabs>
        <w:tab w:val="left" w:pos="697"/>
      </w:tabs>
      <w:spacing w:line="210" w:lineRule="exact"/>
    </w:pPr>
    <w:rPr>
      <w:sz w:val="14"/>
    </w:rPr>
  </w:style>
  <w:style w:type="paragraph" w:styleId="Beschriftung">
    <w:name w:val="caption"/>
    <w:basedOn w:val="Standard"/>
    <w:next w:val="Standard"/>
    <w:qFormat/>
    <w:rsid w:val="007403C6"/>
    <w:pPr>
      <w:spacing w:before="120" w:after="120"/>
    </w:pPr>
    <w:rPr>
      <w:b/>
      <w:bCs/>
    </w:rPr>
  </w:style>
  <w:style w:type="paragraph" w:styleId="Funotentext">
    <w:name w:val="footnote text"/>
    <w:basedOn w:val="Standard"/>
    <w:semiHidden/>
    <w:rsid w:val="007403C6"/>
    <w:pPr>
      <w:ind w:left="170" w:hanging="170"/>
    </w:pPr>
    <w:rPr>
      <w:sz w:val="16"/>
    </w:rPr>
  </w:style>
  <w:style w:type="paragraph" w:styleId="Endnotentext">
    <w:name w:val="endnote text"/>
    <w:basedOn w:val="Standard"/>
    <w:semiHidden/>
    <w:rsid w:val="007403C6"/>
    <w:pPr>
      <w:ind w:left="170" w:hanging="170"/>
    </w:pPr>
    <w:rPr>
      <w:sz w:val="16"/>
    </w:rPr>
  </w:style>
  <w:style w:type="paragraph" w:styleId="Kommentartext">
    <w:name w:val="annotation text"/>
    <w:basedOn w:val="Standard"/>
    <w:link w:val="KommentartextZchn"/>
    <w:semiHidden/>
    <w:rsid w:val="007403C6"/>
    <w:rPr>
      <w:sz w:val="16"/>
    </w:rPr>
  </w:style>
  <w:style w:type="character" w:styleId="Hyperlink">
    <w:name w:val="Hyperlink"/>
    <w:basedOn w:val="Absatz-Standardschriftart"/>
    <w:rsid w:val="007403C6"/>
    <w:rPr>
      <w:color w:val="0000FF"/>
      <w:u w:val="single"/>
    </w:rPr>
  </w:style>
  <w:style w:type="character" w:styleId="BesuchterLink">
    <w:name w:val="FollowedHyperlink"/>
    <w:basedOn w:val="Absatz-Standardschriftart"/>
    <w:rsid w:val="007403C6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rsid w:val="00973385"/>
    <w:rPr>
      <w:color w:val="808080"/>
    </w:rPr>
  </w:style>
  <w:style w:type="paragraph" w:customStyle="1" w:styleId="Kopfangaben">
    <w:name w:val="Kopfangaben"/>
    <w:basedOn w:val="Standard"/>
    <w:qFormat/>
    <w:rsid w:val="00895401"/>
    <w:pPr>
      <w:ind w:left="2552" w:hanging="2552"/>
    </w:pPr>
    <w:rPr>
      <w:b/>
      <w:szCs w:val="18"/>
    </w:rPr>
  </w:style>
  <w:style w:type="character" w:customStyle="1" w:styleId="KommentartextZchn">
    <w:name w:val="Kommentartext Zchn"/>
    <w:basedOn w:val="Absatz-Standardschriftart"/>
    <w:link w:val="Kommentartext"/>
    <w:semiHidden/>
    <w:rsid w:val="008F7CD0"/>
    <w:rPr>
      <w:rFonts w:ascii="Arial" w:hAnsi="Arial"/>
      <w:sz w:val="16"/>
    </w:rPr>
  </w:style>
  <w:style w:type="paragraph" w:customStyle="1" w:styleId="berschriften">
    <w:name w:val="Überschriften"/>
    <w:basedOn w:val="Standard"/>
    <w:next w:val="Flietext"/>
    <w:rsid w:val="008E5EBC"/>
    <w:pPr>
      <w:keepNext/>
      <w:spacing w:after="60" w:line="288" w:lineRule="auto"/>
    </w:pPr>
    <w:rPr>
      <w:b/>
      <w:bCs/>
      <w:sz w:val="20"/>
    </w:rPr>
  </w:style>
  <w:style w:type="paragraph" w:customStyle="1" w:styleId="Flietext">
    <w:name w:val="Fließtext"/>
    <w:basedOn w:val="Standard"/>
    <w:rsid w:val="0064372E"/>
    <w:pPr>
      <w:spacing w:after="200" w:line="288" w:lineRule="auto"/>
      <w:jc w:val="both"/>
    </w:pPr>
  </w:style>
  <w:style w:type="paragraph" w:customStyle="1" w:styleId="Aufzhlungen">
    <w:name w:val="Aufzählungen"/>
    <w:basedOn w:val="Standard"/>
    <w:qFormat/>
    <w:rsid w:val="00895401"/>
    <w:pPr>
      <w:keepLines/>
      <w:numPr>
        <w:numId w:val="9"/>
      </w:numPr>
      <w:spacing w:line="288" w:lineRule="auto"/>
    </w:pPr>
  </w:style>
  <w:style w:type="paragraph" w:customStyle="1" w:styleId="Angaben">
    <w:name w:val="Angaben"/>
    <w:basedOn w:val="Standard"/>
    <w:qFormat/>
    <w:rsid w:val="006B0223"/>
    <w:pPr>
      <w:keepLines/>
      <w:spacing w:before="240" w:after="240" w:line="360" w:lineRule="auto"/>
      <w:ind w:left="397"/>
    </w:pPr>
    <w:rPr>
      <w:b/>
      <w:szCs w:val="18"/>
    </w:rPr>
  </w:style>
  <w:style w:type="character" w:styleId="Kommentarzeichen">
    <w:name w:val="annotation reference"/>
    <w:basedOn w:val="Absatz-Standardschriftart"/>
    <w:rsid w:val="009D3ED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9D3ED9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rsid w:val="009D3ED9"/>
    <w:rPr>
      <w:rFonts w:ascii="Arial" w:hAnsi="Arial"/>
      <w:b/>
      <w:bCs/>
      <w:sz w:val="16"/>
    </w:rPr>
  </w:style>
  <w:style w:type="table" w:styleId="Tabellenraster">
    <w:name w:val="Table Grid"/>
    <w:basedOn w:val="NormaleTabelle"/>
    <w:rsid w:val="00810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E244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654CE"/>
    <w:rPr>
      <w:color w:val="605E5C"/>
      <w:shd w:val="clear" w:color="auto" w:fill="E1DFDD"/>
    </w:rPr>
  </w:style>
  <w:style w:type="paragraph" w:customStyle="1" w:styleId="Default">
    <w:name w:val="Default"/>
    <w:rsid w:val="0080645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ufzhlung">
    <w:name w:val="Aufzählung"/>
    <w:basedOn w:val="Standard"/>
    <w:rsid w:val="00E440A3"/>
    <w:pPr>
      <w:tabs>
        <w:tab w:val="num" w:pos="360"/>
        <w:tab w:val="left" w:pos="851"/>
        <w:tab w:val="left" w:pos="7371"/>
      </w:tabs>
      <w:spacing w:line="360" w:lineRule="auto"/>
      <w:ind w:left="360" w:hanging="360"/>
    </w:pPr>
    <w:rPr>
      <w:sz w:val="22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3162C1"/>
    <w:rPr>
      <w:rFonts w:ascii="Arial" w:hAnsi="Arial"/>
      <w:b/>
      <w:sz w:val="26"/>
    </w:rPr>
  </w:style>
  <w:style w:type="character" w:customStyle="1" w:styleId="FuzeileZchn">
    <w:name w:val="Fußzeile Zchn"/>
    <w:basedOn w:val="Absatz-Standardschriftart"/>
    <w:link w:val="Fuzeile"/>
    <w:uiPriority w:val="99"/>
    <w:rsid w:val="003162C1"/>
    <w:rPr>
      <w:rFonts w:ascii="Arial" w:hAnsi="Arial"/>
      <w:sz w:val="14"/>
    </w:rPr>
  </w:style>
  <w:style w:type="paragraph" w:customStyle="1" w:styleId="Tabelle">
    <w:name w:val="Tabelle"/>
    <w:basedOn w:val="Standard"/>
    <w:qFormat/>
    <w:rsid w:val="003162C1"/>
    <w:pPr>
      <w:spacing w:before="60" w:after="60" w:line="288" w:lineRule="auto"/>
    </w:pPr>
    <w:rPr>
      <w:sz w:val="16"/>
    </w:rPr>
  </w:style>
  <w:style w:type="paragraph" w:customStyle="1" w:styleId="FormatvorlageTabelleKopfLinks15cm1">
    <w:name w:val="Formatvorlage Tabelle Kopf + Links:  15 cm1"/>
    <w:basedOn w:val="Standard"/>
    <w:rsid w:val="003162C1"/>
    <w:pPr>
      <w:spacing w:before="100" w:after="80" w:line="288" w:lineRule="auto"/>
      <w:ind w:left="284"/>
    </w:pPr>
    <w:rPr>
      <w:b/>
      <w:bCs/>
      <w:sz w:val="16"/>
    </w:rPr>
  </w:style>
  <w:style w:type="paragraph" w:customStyle="1" w:styleId="Hinweistext">
    <w:name w:val="Hinweistext"/>
    <w:basedOn w:val="Standard"/>
    <w:next w:val="Standard"/>
    <w:link w:val="HinweistextZchn"/>
    <w:qFormat/>
    <w:rsid w:val="003162C1"/>
    <w:pPr>
      <w:keepLines/>
      <w:pBdr>
        <w:top w:val="single" w:sz="12" w:space="6" w:color="auto"/>
        <w:bottom w:val="single" w:sz="12" w:space="6" w:color="auto"/>
      </w:pBdr>
      <w:spacing w:after="240"/>
      <w:ind w:left="851"/>
    </w:pPr>
    <w:rPr>
      <w:b/>
      <w:sz w:val="22"/>
      <w:lang w:eastAsia="en-US"/>
    </w:rPr>
  </w:style>
  <w:style w:type="character" w:customStyle="1" w:styleId="HinweistextZchn">
    <w:name w:val="Hinweistext Zchn"/>
    <w:basedOn w:val="Absatz-Standardschriftart"/>
    <w:link w:val="Hinweistext"/>
    <w:rsid w:val="003162C1"/>
    <w:rPr>
      <w:rFonts w:ascii="Arial" w:hAnsi="Arial"/>
      <w:b/>
      <w:sz w:val="22"/>
      <w:lang w:eastAsia="en-US"/>
    </w:rPr>
  </w:style>
  <w:style w:type="paragraph" w:styleId="berarbeitung">
    <w:name w:val="Revision"/>
    <w:hidden/>
    <w:uiPriority w:val="99"/>
    <w:semiHidden/>
    <w:rsid w:val="00685E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%20fin.processing_de@giz.de%20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lmann\AppData\Local\Microsoft\Windows\Temporary%20Internet%20Files\Content.IE5\XJY1WXJF\41_40_wettbewerbs_anschreiben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C20388ACC47D1B7100E47B0BB0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AA870-3D88-403C-A1E8-32C9D82CB35C}"/>
      </w:docPartPr>
      <w:docPartBody>
        <w:p w:rsidR="000D608B" w:rsidRDefault="00EC1393" w:rsidP="00EC1393">
          <w:pPr>
            <w:pStyle w:val="C87C20388ACC47D1B7100E47B0BB05F0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EBFFA902320C42DE9039EE877082B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F555E-9B20-4501-B404-F03A10BA4880}"/>
      </w:docPartPr>
      <w:docPartBody>
        <w:p w:rsidR="00804B44" w:rsidRDefault="003202B3" w:rsidP="003202B3">
          <w:pPr>
            <w:pStyle w:val="EBFFA902320C42DE9039EE877082B088"/>
          </w:pPr>
          <w:r w:rsidRPr="00EF415A">
            <w:rPr>
              <w:rStyle w:val="Platzhaltertext"/>
            </w:rPr>
            <w:t>Wählen Sie ein Element aus.</w:t>
          </w:r>
        </w:p>
      </w:docPartBody>
    </w:docPart>
    <w:docPart>
      <w:docPartPr>
        <w:name w:val="A815F83492E74573B5458AFCD8B8E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B7DAA-4444-4949-8E1E-838EE5BAAEDD}"/>
      </w:docPartPr>
      <w:docPartBody>
        <w:p w:rsidR="00A22548" w:rsidRDefault="00D73A7F" w:rsidP="00D73A7F">
          <w:pPr>
            <w:pStyle w:val="A815F83492E74573B5458AFCD8B8EBE7"/>
          </w:pPr>
          <w:r w:rsidRPr="00900EC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93"/>
    <w:rsid w:val="00053353"/>
    <w:rsid w:val="000628E1"/>
    <w:rsid w:val="000657F2"/>
    <w:rsid w:val="000753F7"/>
    <w:rsid w:val="000A501F"/>
    <w:rsid w:val="000A5C34"/>
    <w:rsid w:val="000D608B"/>
    <w:rsid w:val="000F24A7"/>
    <w:rsid w:val="001A3EFD"/>
    <w:rsid w:val="0020366E"/>
    <w:rsid w:val="0021241B"/>
    <w:rsid w:val="00217ECF"/>
    <w:rsid w:val="00246D2C"/>
    <w:rsid w:val="002615BE"/>
    <w:rsid w:val="00291614"/>
    <w:rsid w:val="002A0D34"/>
    <w:rsid w:val="002A373D"/>
    <w:rsid w:val="002B65FA"/>
    <w:rsid w:val="00307BF3"/>
    <w:rsid w:val="003202B3"/>
    <w:rsid w:val="003354F3"/>
    <w:rsid w:val="00350938"/>
    <w:rsid w:val="004169D5"/>
    <w:rsid w:val="00437929"/>
    <w:rsid w:val="004547A2"/>
    <w:rsid w:val="004C34C0"/>
    <w:rsid w:val="004D7FA2"/>
    <w:rsid w:val="00527F57"/>
    <w:rsid w:val="00572084"/>
    <w:rsid w:val="005A499F"/>
    <w:rsid w:val="005E4989"/>
    <w:rsid w:val="006070C4"/>
    <w:rsid w:val="006655F8"/>
    <w:rsid w:val="00697672"/>
    <w:rsid w:val="006A0919"/>
    <w:rsid w:val="006A45D6"/>
    <w:rsid w:val="00706FE9"/>
    <w:rsid w:val="00724A2D"/>
    <w:rsid w:val="007712B4"/>
    <w:rsid w:val="00772C63"/>
    <w:rsid w:val="00782660"/>
    <w:rsid w:val="00785094"/>
    <w:rsid w:val="007A3ED4"/>
    <w:rsid w:val="00804B44"/>
    <w:rsid w:val="008056D9"/>
    <w:rsid w:val="00825351"/>
    <w:rsid w:val="008E5686"/>
    <w:rsid w:val="00905859"/>
    <w:rsid w:val="0091459F"/>
    <w:rsid w:val="00997D7D"/>
    <w:rsid w:val="00A22548"/>
    <w:rsid w:val="00A33F5E"/>
    <w:rsid w:val="00A621A2"/>
    <w:rsid w:val="00AA757C"/>
    <w:rsid w:val="00BE5874"/>
    <w:rsid w:val="00C818CC"/>
    <w:rsid w:val="00D73A7F"/>
    <w:rsid w:val="00D8227B"/>
    <w:rsid w:val="00D85BBE"/>
    <w:rsid w:val="00DB4AF1"/>
    <w:rsid w:val="00DD4444"/>
    <w:rsid w:val="00E20E73"/>
    <w:rsid w:val="00E95705"/>
    <w:rsid w:val="00EB5019"/>
    <w:rsid w:val="00EC1393"/>
    <w:rsid w:val="00F03936"/>
    <w:rsid w:val="00F21E6D"/>
    <w:rsid w:val="00F368E7"/>
    <w:rsid w:val="00F52B89"/>
    <w:rsid w:val="00F6076D"/>
    <w:rsid w:val="00F7677F"/>
    <w:rsid w:val="00F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437929"/>
    <w:rPr>
      <w:color w:val="808080"/>
    </w:rPr>
  </w:style>
  <w:style w:type="paragraph" w:customStyle="1" w:styleId="C87C20388ACC47D1B7100E47B0BB05F0">
    <w:name w:val="C87C20388ACC47D1B7100E47B0BB05F0"/>
    <w:rsid w:val="00EC1393"/>
  </w:style>
  <w:style w:type="paragraph" w:customStyle="1" w:styleId="EBFFA902320C42DE9039EE877082B088">
    <w:name w:val="EBFFA902320C42DE9039EE877082B088"/>
    <w:rsid w:val="003202B3"/>
    <w:pPr>
      <w:spacing w:line="278" w:lineRule="auto"/>
    </w:pPr>
    <w:rPr>
      <w:sz w:val="24"/>
      <w:szCs w:val="24"/>
    </w:rPr>
  </w:style>
  <w:style w:type="paragraph" w:customStyle="1" w:styleId="A815F83492E74573B5458AFCD8B8EBE7">
    <w:name w:val="A815F83492E74573B5458AFCD8B8EBE7"/>
    <w:rsid w:val="00D73A7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8e902-9e51-46be-ac0d-224892e736bd" xsi:nil="true"/>
    <lcf76f155ced4ddcb4097134ff3c332f xmlns="4da8d84f-3420-4016-ad49-f1d2b3a28d63">
      <Terms xmlns="http://schemas.microsoft.com/office/infopath/2007/PartnerControls"/>
    </lcf76f155ced4ddcb4097134ff3c332f>
    <Angefordertvon xmlns="4da8d84f-3420-4016-ad49-f1d2b3a28d63">
      <UserInfo>
        <DisplayName/>
        <AccountId xsi:nil="true"/>
        <AccountType/>
      </UserInfo>
    </Angefordertvon>
    <Berechtigte xmlns="4da8d84f-3420-4016-ad49-f1d2b3a28d63">
      <UserInfo>
        <DisplayName/>
        <AccountId xsi:nil="true"/>
        <AccountType/>
      </UserInfo>
    </Berechtigte>
    <Bemerkung xmlns="4da8d84f-3420-4016-ad49-f1d2b3a28d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EB3116552F74EAC85AB77B3D06DB2" ma:contentTypeVersion="20" ma:contentTypeDescription="Ein neues Dokument erstellen." ma:contentTypeScope="" ma:versionID="29f97c5c64bd007a2e16287ae26bfd6b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03997fbd4928e85d6d45df8d74b8e7d5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Bemerkung" minOccurs="0"/>
                <xsd:element ref="ns2:Angefordertvon" minOccurs="0"/>
                <xsd:element ref="ns2:Berechtig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Bemerkung" ma:index="23" nillable="true" ma:displayName="Bemerkung" ma:format="Dropdown" ma:internalName="Bemerkung">
      <xsd:simpleType>
        <xsd:restriction base="dms:Text">
          <xsd:maxLength value="255"/>
        </xsd:restriction>
      </xsd:simpleType>
    </xsd:element>
    <xsd:element name="Angefordertvon" ma:index="24" nillable="true" ma:displayName="Angefordert von" ma:format="Dropdown" ma:list="UserInfo" ma:SharePointGroup="0" ma:internalName="Angefordertv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rechtigte" ma:index="25" nillable="true" ma:displayName="Beteiligte" ma:format="Dropdown" ma:list="UserInfo" ma:SharePointGroup="0" ma:internalName="Berechtig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e5eef57-ae7f-48d6-92cc-a5a4aa1037b3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55C9E-06A4-4E82-9CDB-5773EE38E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9B1F3-3FCD-4793-9E4D-9829A620AB46}">
  <ds:schemaRefs>
    <ds:schemaRef ds:uri="http://schemas.microsoft.com/office/2006/metadata/properties"/>
    <ds:schemaRef ds:uri="http://schemas.microsoft.com/office/infopath/2007/PartnerControls"/>
    <ds:schemaRef ds:uri="3a68e902-9e51-46be-ac0d-224892e736bd"/>
    <ds:schemaRef ds:uri="4da8d84f-3420-4016-ad49-f1d2b3a28d63"/>
  </ds:schemaRefs>
</ds:datastoreItem>
</file>

<file path=customXml/itemProps3.xml><?xml version="1.0" encoding="utf-8"?>
<ds:datastoreItem xmlns:ds="http://schemas.openxmlformats.org/officeDocument/2006/customXml" ds:itemID="{22F324DF-3C94-4AFF-B390-FDDA2DD43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E508A-B351-4EF2-B298-F46C9543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41_40_wettbewerbs_anschreiben_de</Template>
  <TotalTime>0</TotalTime>
  <Pages>3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zuschlagsschreiben-de.docx; Stand: 01/2026</vt:lpstr>
    </vt:vector>
  </TitlesOfParts>
  <Company>Deutsche Gesellschaft für Internationale Zusammenarbeit (GIZ) GmbH</Company>
  <LinksUpToDate>false</LinksUpToDate>
  <CharactersWithSpaces>2350</CharactersWithSpaces>
  <SharedDoc>false</SharedDoc>
  <HLinks>
    <vt:vector size="12" baseType="variant">
      <vt:variant>
        <vt:i4>8192111</vt:i4>
      </vt:variant>
      <vt:variant>
        <vt:i4>66</vt:i4>
      </vt:variant>
      <vt:variant>
        <vt:i4>0</vt:i4>
      </vt:variant>
      <vt:variant>
        <vt:i4>5</vt:i4>
      </vt:variant>
      <vt:variant>
        <vt:lpwstr>http://www.gtz.de/</vt:lpwstr>
      </vt:variant>
      <vt:variant>
        <vt:lpwstr/>
      </vt:variant>
      <vt:variant>
        <vt:i4>65576</vt:i4>
      </vt:variant>
      <vt:variant>
        <vt:i4>54</vt:i4>
      </vt:variant>
      <vt:variant>
        <vt:i4>0</vt:i4>
      </vt:variant>
      <vt:variant>
        <vt:i4>5</vt:i4>
      </vt:variant>
      <vt:variant>
        <vt:lpwstr>mailto:VEL@giz.de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zuschlagsschreiben-de.docx; Stand: 01/2026</dc:title>
  <dc:creator>Hartmut Mueller</dc:creator>
  <cp:lastModifiedBy>Grosse-Loheide, Benjamin GIZ</cp:lastModifiedBy>
  <cp:revision>12</cp:revision>
  <cp:lastPrinted>2026-06-02T14:19:00Z</cp:lastPrinted>
  <dcterms:created xsi:type="dcterms:W3CDTF">2026-05-28T10:38:00Z</dcterms:created>
  <dcterms:modified xsi:type="dcterms:W3CDTF">2026-08-06T11:10:00Z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0x0101004DAEB3116552F74EAC85AB77B3D06DB2</vt:lpwstr>
  </property>
  <property fmtid="{D5CDD505-2E9C-101B-9397-08002B2CF9AE}" pid="4" name="MediaServiceImageTags">
    <vt:lpwstr/>
  </property>
</Properties>
</file>